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9FF5B" w14:textId="20BC3232" w:rsidR="00F74090" w:rsidRDefault="00C60C73"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793DC60" wp14:editId="2CCE7265">
                <wp:simplePos x="0" y="0"/>
                <wp:positionH relativeFrom="column">
                  <wp:posOffset>-445770</wp:posOffset>
                </wp:positionH>
                <wp:positionV relativeFrom="paragraph">
                  <wp:posOffset>-852805</wp:posOffset>
                </wp:positionV>
                <wp:extent cx="6730365" cy="1995805"/>
                <wp:effectExtent l="19050" t="19050" r="13335" b="2349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365" cy="1995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D961A" w14:textId="77777777" w:rsidR="00636EA4" w:rsidRPr="00A64B52" w:rsidRDefault="00636EA4" w:rsidP="00BE40F7">
                            <w:pPr>
                              <w:tabs>
                                <w:tab w:val="left" w:pos="6096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3DC60" id="正方形/長方形 1" o:spid="_x0000_s1026" style="position:absolute;left:0;text-align:left;margin-left:-35.1pt;margin-top:-67.15pt;width:529.95pt;height:157.1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" fillcolor="#bdd6ee [1300]" strokecolor="#0070c0" strokeweight="3pt">
                <v:textbox>
                  <w:txbxContent>
                    <w:p w14:paraId="2EED961A" w14:textId="77777777" w:rsidR="00636EA4" w:rsidRPr="00A64B52" w:rsidRDefault="00636EA4" w:rsidP="00BE40F7">
                      <w:pPr>
                        <w:tabs>
                          <w:tab w:val="left" w:pos="6096"/>
                        </w:tabs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710C54" wp14:editId="2AECA881">
                <wp:simplePos x="0" y="0"/>
                <wp:positionH relativeFrom="margin">
                  <wp:align>center</wp:align>
                </wp:positionH>
                <wp:positionV relativeFrom="paragraph">
                  <wp:posOffset>-755650</wp:posOffset>
                </wp:positionV>
                <wp:extent cx="6449695" cy="1372153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695" cy="1372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FF8148" w14:textId="679C8C60" w:rsidR="00636EA4" w:rsidRPr="00331FDC" w:rsidRDefault="00636EA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E0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70C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Pr="00353E0B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70C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元年</w:t>
                            </w:r>
                            <w:r w:rsidR="00353E0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  <w:r w:rsidRPr="00331FDC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140FA32A" w14:textId="77777777" w:rsidR="00636EA4" w:rsidRPr="00331FDC" w:rsidRDefault="00636EA4" w:rsidP="00331FDC">
                            <w:pPr>
                              <w:ind w:firstLineChars="100" w:firstLine="660"/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66"/>
                                <w:szCs w:val="66"/>
                              </w:rPr>
                            </w:pPr>
                            <w:r w:rsidRPr="00331FDC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noProof/>
                                <w:color w:val="000000" w:themeColor="text1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様似地域</w:t>
                            </w:r>
                            <w:r w:rsidRPr="00331FDC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noProof/>
                                <w:color w:val="000000" w:themeColor="text1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マリンビジョン通信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10C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7" type="#_x0000_t202" style="position:absolute;left:0;text-align:left;margin-left:0;margin-top:-59.5pt;width:507.85pt;height:108.0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" filled="f" stroked="f">
                <v:textbox inset="5.85pt,.7pt,5.85pt,.7pt">
                  <w:txbxContent>
                    <w:p w14:paraId="7BFF8148" w14:textId="679C8C60" w:rsidR="00636EA4" w:rsidRPr="00331FDC" w:rsidRDefault="00636EA4">
                      <w:pPr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E0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70C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Pr="00353E0B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70C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元年</w:t>
                      </w:r>
                      <w:r w:rsidR="00353E0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冬</w:t>
                      </w:r>
                      <w:r w:rsidRPr="00331FDC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140FA32A" w14:textId="77777777" w:rsidR="00636EA4" w:rsidRPr="00331FDC" w:rsidRDefault="00636EA4" w:rsidP="00331FDC">
                      <w:pPr>
                        <w:ind w:firstLineChars="100" w:firstLine="660"/>
                        <w:rPr>
                          <w:rFonts w:ascii="HGS創英角ﾎﾟｯﾌﾟ体" w:eastAsia="HGS創英角ﾎﾟｯﾌﾟ体" w:hAnsi="HGS創英角ﾎﾟｯﾌﾟ体"/>
                          <w:i/>
                          <w:sz w:val="66"/>
                          <w:szCs w:val="66"/>
                        </w:rPr>
                      </w:pPr>
                      <w:r w:rsidRPr="00331FDC">
                        <w:rPr>
                          <w:rFonts w:ascii="HGS創英角ﾎﾟｯﾌﾟ体" w:eastAsia="HGS創英角ﾎﾟｯﾌﾟ体" w:hAnsi="HGS創英角ﾎﾟｯﾌﾟ体" w:hint="eastAsia"/>
                          <w:i/>
                          <w:noProof/>
                          <w:color w:val="000000" w:themeColor="text1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様似地域</w:t>
                      </w:r>
                      <w:r w:rsidRPr="00331FDC">
                        <w:rPr>
                          <w:rFonts w:ascii="HGS創英角ﾎﾟｯﾌﾟ体" w:eastAsia="HGS創英角ﾎﾟｯﾌﾟ体" w:hAnsi="HGS創英角ﾎﾟｯﾌﾟ体"/>
                          <w:i/>
                          <w:noProof/>
                          <w:color w:val="000000" w:themeColor="text1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マリンビジョン通信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EA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8618DA" wp14:editId="0D951807">
                <wp:simplePos x="0" y="0"/>
                <wp:positionH relativeFrom="column">
                  <wp:posOffset>5257800</wp:posOffset>
                </wp:positionH>
                <wp:positionV relativeFrom="paragraph">
                  <wp:posOffset>-692785</wp:posOffset>
                </wp:positionV>
                <wp:extent cx="819150" cy="5334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8065B" w14:textId="77777777" w:rsidR="00713EA8" w:rsidRPr="00713EA8" w:rsidRDefault="00713EA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  <w:r w:rsidRPr="00713EA8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18DA" id="テキスト ボックス 2" o:spid="_x0000_s1028" type="#_x0000_t202" style="position:absolute;left:0;text-align:left;margin-left:414pt;margin-top:-54.55pt;width:64.5pt;height:4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" fillcolor="white [3201]" strokeweight="1.5pt">
                <v:textbox>
                  <w:txbxContent>
                    <w:p w14:paraId="03C8065B" w14:textId="77777777" w:rsidR="00713EA8" w:rsidRPr="00713EA8" w:rsidRDefault="00713EA8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  <w:r w:rsidRPr="00713EA8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</w:p>
    <w:p w14:paraId="71C62763" w14:textId="38891C21" w:rsidR="00FA5B7F" w:rsidRDefault="00FA5B7F"/>
    <w:p w14:paraId="59E1FF4B" w14:textId="0EFA62AA" w:rsidR="00360B69" w:rsidRDefault="00331FD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F1F21" wp14:editId="5CCCC364">
                <wp:simplePos x="0" y="0"/>
                <wp:positionH relativeFrom="column">
                  <wp:posOffset>1875155</wp:posOffset>
                </wp:positionH>
                <wp:positionV relativeFrom="paragraph">
                  <wp:posOffset>64135</wp:posOffset>
                </wp:positionV>
                <wp:extent cx="4874260" cy="679871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679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2859" w14:textId="77777777" w:rsidR="00636EA4" w:rsidRPr="00A14175" w:rsidRDefault="00636EA4" w:rsidP="000E3710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発  行：様似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地域マリンビジョン協議会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事務局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：</w:t>
                            </w: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様似町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役場産業課水産係</w:t>
                            </w:r>
                          </w:p>
                          <w:p w14:paraId="3B8BA9C9" w14:textId="77777777" w:rsidR="00636EA4" w:rsidRPr="00A14175" w:rsidRDefault="00636EA4" w:rsidP="000E3710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〒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058-8501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様似町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大通１丁目21番地</w:t>
                            </w:r>
                          </w:p>
                          <w:p w14:paraId="77FD5A7C" w14:textId="77777777" w:rsidR="00636EA4" w:rsidRPr="00A14175" w:rsidRDefault="00636EA4" w:rsidP="000E3710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0146-36-2113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FAX：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0146-36-2662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Em</w:t>
                            </w: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il：</w:t>
                            </w:r>
                            <w:r w:rsidRPr="00A1417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samani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.chou@samani</w:t>
                            </w:r>
                            <w:r w:rsidRPr="00A14175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.jp</w:t>
                            </w:r>
                          </w:p>
                          <w:p w14:paraId="4D85386A" w14:textId="77777777" w:rsidR="00636EA4" w:rsidRDefault="00636EA4" w:rsidP="000E3710">
                            <w:pPr>
                              <w:spacing w:line="300" w:lineRule="auto"/>
                              <w:contextualSpacing/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0AD20D9B" w14:textId="77777777" w:rsidR="00636EA4" w:rsidRDefault="00636EA4" w:rsidP="000E3710">
                            <w:pPr>
                              <w:spacing w:line="300" w:lineRule="auto"/>
                              <w:contextualSpacing/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</w:pPr>
                          </w:p>
                          <w:p w14:paraId="3760B7A5" w14:textId="77777777" w:rsidR="00636EA4" w:rsidRDefault="00636EA4" w:rsidP="000E3710">
                            <w:pPr>
                              <w:spacing w:line="300" w:lineRule="auto"/>
                              <w:contextualSpacing/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</w:pPr>
                          </w:p>
                          <w:p w14:paraId="14720199" w14:textId="77777777" w:rsidR="00636EA4" w:rsidRPr="000A1635" w:rsidRDefault="00636EA4" w:rsidP="000E3710">
                            <w:pPr>
                              <w:spacing w:line="300" w:lineRule="auto"/>
                              <w:contextualSpacing/>
                              <w:rPr>
                                <w:rFonts w:asciiTheme="minorEastAsia" w:hAnsiTheme="minorEastAsia"/>
                                <w:b/>
                                <w:sz w:val="18"/>
                              </w:rPr>
                            </w:pPr>
                          </w:p>
                          <w:p w14:paraId="74B3F716" w14:textId="77777777" w:rsidR="00636EA4" w:rsidRPr="000A1635" w:rsidRDefault="00636EA4" w:rsidP="000E3710">
                            <w:pPr>
                              <w:spacing w:line="300" w:lineRule="auto"/>
                              <w:contextualSpacing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1F21" id="テキスト ボックス 11" o:spid="_x0000_s1029" type="#_x0000_t202" style="position:absolute;left:0;text-align:left;margin-left:147.65pt;margin-top:5.05pt;width:383.8pt;height:5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" filled="f" stroked="f" strokeweight=".5pt">
                <v:textbox>
                  <w:txbxContent>
                    <w:p w14:paraId="170F2859" w14:textId="77777777" w:rsidR="00636EA4" w:rsidRPr="00A14175" w:rsidRDefault="00636EA4" w:rsidP="000E3710">
                      <w:pPr>
                        <w:snapToGrid w:val="0"/>
                        <w:spacing w:line="300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発  行：様似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地域マリンビジョン協議会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 xml:space="preserve">　</w:t>
                      </w: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事務局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：</w:t>
                      </w: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様似町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役場産業課水産係</w:t>
                      </w:r>
                    </w:p>
                    <w:p w14:paraId="3B8BA9C9" w14:textId="77777777" w:rsidR="00636EA4" w:rsidRPr="00A14175" w:rsidRDefault="00636EA4" w:rsidP="000E3710">
                      <w:pPr>
                        <w:snapToGrid w:val="0"/>
                        <w:spacing w:line="300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〒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058-8501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</w:t>
                      </w: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様似町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大通１丁目21番地</w:t>
                      </w:r>
                    </w:p>
                    <w:p w14:paraId="77FD5A7C" w14:textId="77777777" w:rsidR="00636EA4" w:rsidRPr="00A14175" w:rsidRDefault="00636EA4" w:rsidP="000E3710">
                      <w:pPr>
                        <w:snapToGrid w:val="0"/>
                        <w:spacing w:line="300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0146-36-2113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 xml:space="preserve">　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FAX：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0146-36-2662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 xml:space="preserve">　</w:t>
                      </w: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Em</w:t>
                      </w:r>
                      <w:r w:rsidRPr="00A1417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a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il：</w:t>
                      </w:r>
                      <w:r w:rsidRPr="00A1417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samani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.chou@samani</w:t>
                      </w:r>
                      <w:r w:rsidRPr="00A14175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.jp</w:t>
                      </w:r>
                    </w:p>
                    <w:p w14:paraId="4D85386A" w14:textId="77777777" w:rsidR="00636EA4" w:rsidRDefault="00636EA4" w:rsidP="000E3710">
                      <w:pPr>
                        <w:spacing w:line="300" w:lineRule="auto"/>
                        <w:contextualSpacing/>
                        <w:rPr>
                          <w:rFonts w:asciiTheme="minorEastAsia" w:hAnsiTheme="minorEastAsia"/>
                          <w:b/>
                          <w:sz w:val="18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 w:val="18"/>
                        </w:rPr>
                        <w:t>.</w:t>
                      </w:r>
                    </w:p>
                    <w:p w14:paraId="0AD20D9B" w14:textId="77777777" w:rsidR="00636EA4" w:rsidRDefault="00636EA4" w:rsidP="000E3710">
                      <w:pPr>
                        <w:spacing w:line="300" w:lineRule="auto"/>
                        <w:contextualSpacing/>
                        <w:rPr>
                          <w:rFonts w:asciiTheme="minorEastAsia" w:hAnsiTheme="minorEastAsia"/>
                          <w:b/>
                          <w:sz w:val="18"/>
                        </w:rPr>
                      </w:pPr>
                    </w:p>
                    <w:p w14:paraId="3760B7A5" w14:textId="77777777" w:rsidR="00636EA4" w:rsidRDefault="00636EA4" w:rsidP="000E3710">
                      <w:pPr>
                        <w:spacing w:line="300" w:lineRule="auto"/>
                        <w:contextualSpacing/>
                        <w:rPr>
                          <w:rFonts w:asciiTheme="minorEastAsia" w:hAnsiTheme="minorEastAsia"/>
                          <w:b/>
                          <w:sz w:val="18"/>
                        </w:rPr>
                      </w:pPr>
                    </w:p>
                    <w:p w14:paraId="14720199" w14:textId="77777777" w:rsidR="00636EA4" w:rsidRPr="000A1635" w:rsidRDefault="00636EA4" w:rsidP="000E3710">
                      <w:pPr>
                        <w:spacing w:line="300" w:lineRule="auto"/>
                        <w:contextualSpacing/>
                        <w:rPr>
                          <w:rFonts w:asciiTheme="minorEastAsia" w:hAnsiTheme="minorEastAsia"/>
                          <w:b/>
                          <w:sz w:val="18"/>
                        </w:rPr>
                      </w:pPr>
                    </w:p>
                    <w:p w14:paraId="74B3F716" w14:textId="77777777" w:rsidR="00636EA4" w:rsidRPr="000A1635" w:rsidRDefault="00636EA4" w:rsidP="000E3710">
                      <w:pPr>
                        <w:spacing w:line="300" w:lineRule="auto"/>
                        <w:contextualSpacing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0BC3AD" w14:textId="37FB0456" w:rsidR="00064E86" w:rsidRDefault="00FE73D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C5BA4">
        <w:rPr>
          <w:rFonts w:hint="eastAsia"/>
        </w:rPr>
        <w:t xml:space="preserve">　　　　</w:t>
      </w:r>
      <w:r w:rsidR="00064E86">
        <w:rPr>
          <w:rFonts w:hint="eastAsia"/>
        </w:rPr>
        <w:t xml:space="preserve">　　</w:t>
      </w:r>
    </w:p>
    <w:p w14:paraId="37B1BA95" w14:textId="4FB9C373" w:rsidR="00BD2BE0" w:rsidRDefault="001420A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9D308C" wp14:editId="3B69BC9A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2651760" cy="4438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EE9D4" w14:textId="0B7C8CC5" w:rsidR="00BD2BE0" w:rsidRPr="00E14676" w:rsidRDefault="00E14676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14676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イカ外来船、</w:t>
                            </w:r>
                            <w:r w:rsidR="00F526C6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ピーク</w:t>
                            </w:r>
                            <w:r w:rsidR="001420A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2</w:t>
                            </w:r>
                            <w:r w:rsidR="001420A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ヶ月</w:t>
                            </w:r>
                            <w:r w:rsidRPr="00E14676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遅れ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308C" id="テキスト ボックス 38" o:spid="_x0000_s1030" type="#_x0000_t202" style="position:absolute;left:0;text-align:left;margin-left:0;margin-top:7.25pt;width:208.8pt;height:34.9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" fillcolor="white [3201]" stroked="f" strokeweight=".5pt">
                <v:textbox>
                  <w:txbxContent>
                    <w:p w14:paraId="480EE9D4" w14:textId="0B7C8CC5" w:rsidR="00BD2BE0" w:rsidRPr="00E14676" w:rsidRDefault="00E14676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E14676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イカ外来船、</w:t>
                      </w:r>
                      <w:r w:rsidR="00F526C6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ピーク</w:t>
                      </w:r>
                      <w:r w:rsidR="001420A7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2</w:t>
                      </w:r>
                      <w:r w:rsidR="001420A7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ヶ月</w:t>
                      </w:r>
                      <w:r w:rsidRPr="00E14676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遅れ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67E532" wp14:editId="49B047C3">
                <wp:simplePos x="0" y="0"/>
                <wp:positionH relativeFrom="leftMargin">
                  <wp:align>right</wp:align>
                </wp:positionH>
                <wp:positionV relativeFrom="paragraph">
                  <wp:posOffset>40005</wp:posOffset>
                </wp:positionV>
                <wp:extent cx="670560" cy="525780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41397" w14:textId="6C0692DE" w:rsidR="00715CA3" w:rsidRDefault="00715C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D470F" wp14:editId="75D72185">
                                  <wp:extent cx="472440" cy="407514"/>
                                  <wp:effectExtent l="0" t="0" r="3810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イカ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338" cy="408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7E532" id="テキスト ボックス 30" o:spid="_x0000_s1031" type="#_x0000_t202" style="position:absolute;left:0;text-align:left;margin-left:1.6pt;margin-top:3.15pt;width:52.8pt;height:41.4pt;z-index:2517944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" fillcolor="white [3201]" stroked="f" strokeweight=".5pt">
                <v:textbox>
                  <w:txbxContent>
                    <w:p w14:paraId="02241397" w14:textId="6C0692DE" w:rsidR="00715CA3" w:rsidRDefault="00715CA3">
                      <w:r>
                        <w:rPr>
                          <w:noProof/>
                        </w:rPr>
                        <w:drawing>
                          <wp:inline distT="0" distB="0" distL="0" distR="0" wp14:anchorId="533D470F" wp14:editId="75D72185">
                            <wp:extent cx="472440" cy="407514"/>
                            <wp:effectExtent l="0" t="0" r="3810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イカ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338" cy="408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7A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1C09EC" wp14:editId="5B49B8F9">
                <wp:simplePos x="0" y="0"/>
                <wp:positionH relativeFrom="column">
                  <wp:posOffset>4447540</wp:posOffset>
                </wp:positionH>
                <wp:positionV relativeFrom="paragraph">
                  <wp:posOffset>153035</wp:posOffset>
                </wp:positionV>
                <wp:extent cx="1920240" cy="2156460"/>
                <wp:effectExtent l="19050" t="19050" r="22860" b="1524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17FA1CA1" w14:textId="0A0273F5" w:rsidR="000B52D8" w:rsidRPr="000B52D8" w:rsidRDefault="00380A59" w:rsidP="000B52D8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1C28B3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その他水産トピックス</w:t>
                            </w:r>
                          </w:p>
                          <w:p w14:paraId="09E1AEDC" w14:textId="1B2725CB" w:rsidR="000B52D8" w:rsidRDefault="00BD2BE0" w:rsidP="001C28B3">
                            <w:pPr>
                              <w:widowControl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 w:rsidRPr="001C28B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12</w:t>
                            </w:r>
                            <w:r w:rsidR="00D95585" w:rsidRPr="001C28B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月</w:t>
                            </w:r>
                            <w:r w:rsidR="000B52D8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1C28B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6</w:t>
                            </w:r>
                            <w:r w:rsidR="00D95585" w:rsidRPr="001C28B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日</w:t>
                            </w:r>
                            <w:r w:rsidRPr="001C28B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ハタハタ増殖事業</w:t>
                            </w:r>
                          </w:p>
                          <w:p w14:paraId="47E1A188" w14:textId="4B210E2A" w:rsidR="000B52D8" w:rsidRDefault="000B52D8" w:rsidP="001C28B3">
                            <w:pPr>
                              <w:widowControl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日　　　　〃</w:t>
                            </w:r>
                          </w:p>
                          <w:p w14:paraId="4E294B5B" w14:textId="18D96174" w:rsidR="000B52D8" w:rsidRDefault="00AE5957" w:rsidP="00AE5957">
                            <w:pPr>
                              <w:widowControl/>
                              <w:ind w:firstLineChars="50" w:firstLine="90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場所：</w:t>
                            </w:r>
                            <w:r w:rsidR="000B52D8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えりも栽培漁業センター</w:t>
                            </w:r>
                          </w:p>
                          <w:p w14:paraId="11DE83C4" w14:textId="5B2DA55F" w:rsidR="000B52D8" w:rsidRPr="001C28B3" w:rsidRDefault="00AE5957" w:rsidP="001C28B3">
                            <w:pPr>
                              <w:widowControl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(</w:t>
                            </w:r>
                            <w:r w:rsidR="006C7A08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稚魚を放流するための受精卵づくり。放流は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例年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月頃です）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09EC" id="テキスト ボックス 33" o:spid="_x0000_s1032" type="#_x0000_t202" style="position:absolute;left:0;text-align:left;margin-left:350.2pt;margin-top:12.05pt;width:151.2pt;height:169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" fillcolor="white [3201]" strokecolor="#0070c0" strokeweight="2.25pt">
                <v:stroke dashstyle="dashDot"/>
                <v:textbox>
                  <w:txbxContent>
                    <w:p w14:paraId="17FA1CA1" w14:textId="0A0273F5" w:rsidR="000B52D8" w:rsidRPr="000B52D8" w:rsidRDefault="00380A59" w:rsidP="000B52D8">
                      <w:pPr>
                        <w:rPr>
                          <w:sz w:val="20"/>
                          <w:szCs w:val="21"/>
                        </w:rPr>
                      </w:pPr>
                      <w:r w:rsidRPr="001C28B3">
                        <w:rPr>
                          <w:rFonts w:hint="eastAsia"/>
                          <w:sz w:val="20"/>
                          <w:szCs w:val="21"/>
                        </w:rPr>
                        <w:t>その他水産トピックス</w:t>
                      </w:r>
                    </w:p>
                    <w:p w14:paraId="09E1AEDC" w14:textId="1B2725CB" w:rsidR="000B52D8" w:rsidRDefault="00BD2BE0" w:rsidP="001C28B3">
                      <w:pPr>
                        <w:widowControl/>
                        <w:jc w:val="left"/>
                        <w:rPr>
                          <w:sz w:val="18"/>
                          <w:szCs w:val="20"/>
                        </w:rPr>
                      </w:pPr>
                      <w:r w:rsidRPr="001C28B3">
                        <w:rPr>
                          <w:rFonts w:hint="eastAsia"/>
                          <w:sz w:val="18"/>
                          <w:szCs w:val="20"/>
                        </w:rPr>
                        <w:t>12</w:t>
                      </w:r>
                      <w:r w:rsidR="00D95585" w:rsidRPr="001C28B3">
                        <w:rPr>
                          <w:rFonts w:hint="eastAsia"/>
                          <w:sz w:val="18"/>
                          <w:szCs w:val="20"/>
                        </w:rPr>
                        <w:t>月</w:t>
                      </w:r>
                      <w:r w:rsidR="000B52D8">
                        <w:rPr>
                          <w:rFonts w:hint="eastAsia"/>
                          <w:sz w:val="18"/>
                          <w:szCs w:val="20"/>
                        </w:rPr>
                        <w:t xml:space="preserve"> </w:t>
                      </w:r>
                      <w:r w:rsidRPr="001C28B3">
                        <w:rPr>
                          <w:rFonts w:hint="eastAsia"/>
                          <w:sz w:val="18"/>
                          <w:szCs w:val="20"/>
                        </w:rPr>
                        <w:t>6</w:t>
                      </w:r>
                      <w:r w:rsidR="00D95585" w:rsidRPr="001C28B3">
                        <w:rPr>
                          <w:rFonts w:hint="eastAsia"/>
                          <w:sz w:val="18"/>
                          <w:szCs w:val="20"/>
                        </w:rPr>
                        <w:t>日</w:t>
                      </w:r>
                      <w:r w:rsidRPr="001C28B3">
                        <w:rPr>
                          <w:rFonts w:hint="eastAsia"/>
                          <w:sz w:val="18"/>
                          <w:szCs w:val="20"/>
                        </w:rPr>
                        <w:t xml:space="preserve">　ハタハタ増殖事業</w:t>
                      </w:r>
                    </w:p>
                    <w:p w14:paraId="47E1A188" w14:textId="4B210E2A" w:rsidR="000B52D8" w:rsidRDefault="000B52D8" w:rsidP="001C28B3">
                      <w:pPr>
                        <w:widowControl/>
                        <w:jc w:val="lef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 xml:space="preserve">  </w:t>
                      </w:r>
                      <w:r>
                        <w:rPr>
                          <w:sz w:val="18"/>
                          <w:szCs w:val="20"/>
                        </w:rPr>
                        <w:t>9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日　　　　〃</w:t>
                      </w:r>
                    </w:p>
                    <w:p w14:paraId="4E294B5B" w14:textId="18D96174" w:rsidR="000B52D8" w:rsidRDefault="00AE5957" w:rsidP="00AE5957">
                      <w:pPr>
                        <w:widowControl/>
                        <w:ind w:firstLineChars="50" w:firstLine="90"/>
                        <w:jc w:val="lef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場所：</w:t>
                      </w:r>
                      <w:r w:rsidR="000B52D8">
                        <w:rPr>
                          <w:rFonts w:hint="eastAsia"/>
                          <w:sz w:val="18"/>
                          <w:szCs w:val="20"/>
                        </w:rPr>
                        <w:t>えりも栽培漁業センター</w:t>
                      </w:r>
                    </w:p>
                    <w:p w14:paraId="11DE83C4" w14:textId="5B2DA55F" w:rsidR="000B52D8" w:rsidRPr="001C28B3" w:rsidRDefault="00AE5957" w:rsidP="001C28B3">
                      <w:pPr>
                        <w:widowControl/>
                        <w:jc w:val="lef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(</w:t>
                      </w:r>
                      <w:r w:rsidR="006C7A08">
                        <w:rPr>
                          <w:rFonts w:hint="eastAsia"/>
                          <w:sz w:val="18"/>
                          <w:szCs w:val="20"/>
                        </w:rPr>
                        <w:t>稚魚を放流するための受精卵づくり。放流は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例年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5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月頃です）</w:t>
                      </w:r>
                    </w:p>
                  </w:txbxContent>
                </v:textbox>
              </v:shape>
            </w:pict>
          </mc:Fallback>
        </mc:AlternateContent>
      </w:r>
      <w:r w:rsidR="00D07A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6155E4" wp14:editId="7DC39A56">
                <wp:simplePos x="0" y="0"/>
                <wp:positionH relativeFrom="column">
                  <wp:posOffset>2636520</wp:posOffset>
                </wp:positionH>
                <wp:positionV relativeFrom="paragraph">
                  <wp:posOffset>38735</wp:posOffset>
                </wp:positionV>
                <wp:extent cx="2011680" cy="1295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F1989" w14:textId="30B8275C" w:rsidR="009E0E89" w:rsidRDefault="004C75CD" w:rsidP="009E0E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ACA97" wp14:editId="2D28D29E">
                                  <wp:extent cx="1645679" cy="110490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B22005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182" cy="1132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55E4" id="テキスト ボックス 3" o:spid="_x0000_s1033" type="#_x0000_t202" style="position:absolute;left:0;text-align:left;margin-left:207.6pt;margin-top:3.05pt;width:158.4pt;height:10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" filled="f" stroked="f" strokeweight=".5pt">
                <v:textbox>
                  <w:txbxContent>
                    <w:p w14:paraId="656F1989" w14:textId="30B8275C" w:rsidR="009E0E89" w:rsidRDefault="004C75CD" w:rsidP="009E0E89">
                      <w:r>
                        <w:rPr>
                          <w:noProof/>
                        </w:rPr>
                        <w:drawing>
                          <wp:inline distT="0" distB="0" distL="0" distR="0" wp14:anchorId="23CACA97" wp14:editId="2D28D29E">
                            <wp:extent cx="1645679" cy="110490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B22005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182" cy="1132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3C3388" w14:textId="38BB30B3" w:rsidR="00BD2BE0" w:rsidRDefault="00816A59" w:rsidP="0002015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E94FF4" wp14:editId="4F8CB754">
                <wp:simplePos x="0" y="0"/>
                <wp:positionH relativeFrom="column">
                  <wp:posOffset>-601980</wp:posOffset>
                </wp:positionH>
                <wp:positionV relativeFrom="paragraph">
                  <wp:posOffset>297815</wp:posOffset>
                </wp:positionV>
                <wp:extent cx="3331210" cy="1432560"/>
                <wp:effectExtent l="0" t="0" r="254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10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A2BCF" w14:textId="6689B100" w:rsidR="00BD2BE0" w:rsidRPr="00D95585" w:rsidRDefault="0027101F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53249">
                              <w:rPr>
                                <w:rFonts w:hint="eastAsia"/>
                              </w:rPr>
                              <w:t>１１月下旬から１２月上旬にかけて、イカ釣り外来船</w:t>
                            </w:r>
                            <w:r w:rsidR="00F526C6">
                              <w:rPr>
                                <w:rFonts w:hint="eastAsia"/>
                              </w:rPr>
                              <w:t>の入港がピークを迎えました</w:t>
                            </w:r>
                            <w:r w:rsidR="00553249">
                              <w:rPr>
                                <w:rFonts w:hint="eastAsia"/>
                              </w:rPr>
                              <w:t>。例年</w:t>
                            </w:r>
                            <w:r w:rsidR="00F526C6">
                              <w:rPr>
                                <w:rFonts w:hint="eastAsia"/>
                              </w:rPr>
                              <w:t>９月、１０月頃</w:t>
                            </w:r>
                            <w:r w:rsidR="00553249">
                              <w:rPr>
                                <w:rFonts w:hint="eastAsia"/>
                              </w:rPr>
                              <w:t>にピークを迎えるイカ釣り漁ですが、</w:t>
                            </w:r>
                            <w:r w:rsidR="00F62DFF">
                              <w:rPr>
                                <w:rFonts w:hint="eastAsia"/>
                              </w:rPr>
                              <w:t>今年度は</w:t>
                            </w:r>
                            <w:r w:rsidR="00BA4CAF">
                              <w:rPr>
                                <w:rFonts w:hint="eastAsia"/>
                              </w:rPr>
                              <w:t>群れ</w:t>
                            </w:r>
                            <w:r w:rsidR="00F62DFF">
                              <w:rPr>
                                <w:rFonts w:hint="eastAsia"/>
                              </w:rPr>
                              <w:t>の</w:t>
                            </w:r>
                            <w:r w:rsidR="00BA4CAF">
                              <w:rPr>
                                <w:rFonts w:hint="eastAsia"/>
                              </w:rPr>
                              <w:t>到来</w:t>
                            </w:r>
                            <w:r w:rsidR="00F62DFF">
                              <w:rPr>
                                <w:rFonts w:hint="eastAsia"/>
                              </w:rPr>
                              <w:t>が遅</w:t>
                            </w:r>
                            <w:r w:rsidR="006D60C5">
                              <w:rPr>
                                <w:rFonts w:hint="eastAsia"/>
                              </w:rPr>
                              <w:t>く</w:t>
                            </w:r>
                            <w:r w:rsidR="00F62DFF">
                              <w:rPr>
                                <w:rFonts w:hint="eastAsia"/>
                              </w:rPr>
                              <w:t>、</w:t>
                            </w:r>
                            <w:r w:rsidR="006D60C5">
                              <w:rPr>
                                <w:rFonts w:hint="eastAsia"/>
                              </w:rPr>
                              <w:t>この時期まで遅れるのは</w:t>
                            </w:r>
                            <w:r w:rsidR="00EC018E">
                              <w:rPr>
                                <w:rFonts w:hint="eastAsia"/>
                              </w:rPr>
                              <w:t>極めて珍しいこ</w:t>
                            </w:r>
                            <w:r w:rsidR="00F62DFF">
                              <w:rPr>
                                <w:rFonts w:hint="eastAsia"/>
                              </w:rPr>
                              <w:t>と</w:t>
                            </w:r>
                            <w:r w:rsidR="00EC018E">
                              <w:rPr>
                                <w:rFonts w:hint="eastAsia"/>
                              </w:rPr>
                              <w:t>で</w:t>
                            </w:r>
                            <w:r w:rsidR="006D60C5">
                              <w:rPr>
                                <w:rFonts w:hint="eastAsia"/>
                              </w:rPr>
                              <w:t>す</w:t>
                            </w:r>
                            <w:r w:rsidR="00EC018E">
                              <w:rPr>
                                <w:rFonts w:hint="eastAsia"/>
                              </w:rPr>
                              <w:t>。</w:t>
                            </w:r>
                            <w:r w:rsidR="00477471">
                              <w:rPr>
                                <w:rFonts w:hint="eastAsia"/>
                              </w:rPr>
                              <w:t>全国から</w:t>
                            </w:r>
                            <w:r w:rsidR="00EC018E">
                              <w:rPr>
                                <w:rFonts w:hint="eastAsia"/>
                              </w:rPr>
                              <w:t>３０隻のイカ釣り</w:t>
                            </w:r>
                            <w:r w:rsidR="0059080C">
                              <w:rPr>
                                <w:rFonts w:hint="eastAsia"/>
                              </w:rPr>
                              <w:t>漁</w:t>
                            </w:r>
                            <w:r w:rsidR="00EC018E">
                              <w:rPr>
                                <w:rFonts w:hint="eastAsia"/>
                              </w:rPr>
                              <w:t>船が漁を</w:t>
                            </w:r>
                            <w:r w:rsidR="0059080C">
                              <w:rPr>
                                <w:rFonts w:hint="eastAsia"/>
                              </w:rPr>
                              <w:t>行い</w:t>
                            </w:r>
                            <w:r w:rsidR="00EC018E">
                              <w:rPr>
                                <w:rFonts w:hint="eastAsia"/>
                              </w:rPr>
                              <w:t>、</w:t>
                            </w:r>
                            <w:r w:rsidR="00477471">
                              <w:rPr>
                                <w:rFonts w:hint="eastAsia"/>
                              </w:rPr>
                              <w:t>漁期終了まで</w:t>
                            </w:r>
                            <w:r w:rsidR="00080306">
                              <w:rPr>
                                <w:rFonts w:hint="eastAsia"/>
                              </w:rPr>
                              <w:t>に</w:t>
                            </w:r>
                            <w:r w:rsidR="00EC018E">
                              <w:rPr>
                                <w:rFonts w:hint="eastAsia"/>
                              </w:rPr>
                              <w:t>計</w:t>
                            </w:r>
                            <w:r w:rsidR="00545177">
                              <w:rPr>
                                <w:rFonts w:hint="eastAsia"/>
                              </w:rPr>
                              <w:t>８２</w:t>
                            </w:r>
                            <w:r w:rsidR="00EC018E">
                              <w:rPr>
                                <w:rFonts w:hint="eastAsia"/>
                              </w:rPr>
                              <w:t>トンの水揚げがありました。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4FF4" id="テキスト ボックス 39" o:spid="_x0000_s1034" type="#_x0000_t202" style="position:absolute;margin-left:-47.4pt;margin-top:23.45pt;width:262.3pt;height:112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" fillcolor="white [3201]" stroked="f" strokeweight=".5pt">
                <v:textbox>
                  <w:txbxContent>
                    <w:p w14:paraId="6A1A2BCF" w14:textId="6689B100" w:rsidR="00BD2BE0" w:rsidRPr="00D95585" w:rsidRDefault="0027101F">
                      <w:r>
                        <w:rPr>
                          <w:rFonts w:hint="eastAsia"/>
                        </w:rPr>
                        <w:t xml:space="preserve">　</w:t>
                      </w:r>
                      <w:r w:rsidR="00553249">
                        <w:rPr>
                          <w:rFonts w:hint="eastAsia"/>
                        </w:rPr>
                        <w:t>１１月下旬から１２月上旬にかけて、イカ釣り外来船</w:t>
                      </w:r>
                      <w:r w:rsidR="00F526C6">
                        <w:rPr>
                          <w:rFonts w:hint="eastAsia"/>
                        </w:rPr>
                        <w:t>の入港がピークを迎えました</w:t>
                      </w:r>
                      <w:r w:rsidR="00553249">
                        <w:rPr>
                          <w:rFonts w:hint="eastAsia"/>
                        </w:rPr>
                        <w:t>。例年</w:t>
                      </w:r>
                      <w:r w:rsidR="00F526C6">
                        <w:rPr>
                          <w:rFonts w:hint="eastAsia"/>
                        </w:rPr>
                        <w:t>９月、１０月頃</w:t>
                      </w:r>
                      <w:r w:rsidR="00553249">
                        <w:rPr>
                          <w:rFonts w:hint="eastAsia"/>
                        </w:rPr>
                        <w:t>にピークを迎えるイカ釣り漁ですが、</w:t>
                      </w:r>
                      <w:r w:rsidR="00F62DFF">
                        <w:rPr>
                          <w:rFonts w:hint="eastAsia"/>
                        </w:rPr>
                        <w:t>今年度は</w:t>
                      </w:r>
                      <w:r w:rsidR="00BA4CAF">
                        <w:rPr>
                          <w:rFonts w:hint="eastAsia"/>
                        </w:rPr>
                        <w:t>群れ</w:t>
                      </w:r>
                      <w:r w:rsidR="00F62DFF">
                        <w:rPr>
                          <w:rFonts w:hint="eastAsia"/>
                        </w:rPr>
                        <w:t>の</w:t>
                      </w:r>
                      <w:r w:rsidR="00BA4CAF">
                        <w:rPr>
                          <w:rFonts w:hint="eastAsia"/>
                        </w:rPr>
                        <w:t>到来</w:t>
                      </w:r>
                      <w:r w:rsidR="00F62DFF">
                        <w:rPr>
                          <w:rFonts w:hint="eastAsia"/>
                        </w:rPr>
                        <w:t>が遅</w:t>
                      </w:r>
                      <w:r w:rsidR="006D60C5">
                        <w:rPr>
                          <w:rFonts w:hint="eastAsia"/>
                        </w:rPr>
                        <w:t>く</w:t>
                      </w:r>
                      <w:r w:rsidR="00F62DFF">
                        <w:rPr>
                          <w:rFonts w:hint="eastAsia"/>
                        </w:rPr>
                        <w:t>、</w:t>
                      </w:r>
                      <w:r w:rsidR="006D60C5">
                        <w:rPr>
                          <w:rFonts w:hint="eastAsia"/>
                        </w:rPr>
                        <w:t>この時期まで遅れるのは</w:t>
                      </w:r>
                      <w:r w:rsidR="00EC018E">
                        <w:rPr>
                          <w:rFonts w:hint="eastAsia"/>
                        </w:rPr>
                        <w:t>極めて珍しいこ</w:t>
                      </w:r>
                      <w:r w:rsidR="00F62DFF">
                        <w:rPr>
                          <w:rFonts w:hint="eastAsia"/>
                        </w:rPr>
                        <w:t>と</w:t>
                      </w:r>
                      <w:r w:rsidR="00EC018E">
                        <w:rPr>
                          <w:rFonts w:hint="eastAsia"/>
                        </w:rPr>
                        <w:t>で</w:t>
                      </w:r>
                      <w:r w:rsidR="006D60C5">
                        <w:rPr>
                          <w:rFonts w:hint="eastAsia"/>
                        </w:rPr>
                        <w:t>す</w:t>
                      </w:r>
                      <w:r w:rsidR="00EC018E">
                        <w:rPr>
                          <w:rFonts w:hint="eastAsia"/>
                        </w:rPr>
                        <w:t>。</w:t>
                      </w:r>
                      <w:r w:rsidR="00477471">
                        <w:rPr>
                          <w:rFonts w:hint="eastAsia"/>
                        </w:rPr>
                        <w:t>全国から</w:t>
                      </w:r>
                      <w:r w:rsidR="00EC018E">
                        <w:rPr>
                          <w:rFonts w:hint="eastAsia"/>
                        </w:rPr>
                        <w:t>３０隻のイカ釣り</w:t>
                      </w:r>
                      <w:r w:rsidR="0059080C">
                        <w:rPr>
                          <w:rFonts w:hint="eastAsia"/>
                        </w:rPr>
                        <w:t>漁</w:t>
                      </w:r>
                      <w:r w:rsidR="00EC018E">
                        <w:rPr>
                          <w:rFonts w:hint="eastAsia"/>
                        </w:rPr>
                        <w:t>船が漁を</w:t>
                      </w:r>
                      <w:r w:rsidR="0059080C">
                        <w:rPr>
                          <w:rFonts w:hint="eastAsia"/>
                        </w:rPr>
                        <w:t>行い</w:t>
                      </w:r>
                      <w:r w:rsidR="00EC018E">
                        <w:rPr>
                          <w:rFonts w:hint="eastAsia"/>
                        </w:rPr>
                        <w:t>、</w:t>
                      </w:r>
                      <w:r w:rsidR="00477471">
                        <w:rPr>
                          <w:rFonts w:hint="eastAsia"/>
                        </w:rPr>
                        <w:t>漁期終了まで</w:t>
                      </w:r>
                      <w:r w:rsidR="00080306">
                        <w:rPr>
                          <w:rFonts w:hint="eastAsia"/>
                        </w:rPr>
                        <w:t>に</w:t>
                      </w:r>
                      <w:r w:rsidR="00EC018E">
                        <w:rPr>
                          <w:rFonts w:hint="eastAsia"/>
                        </w:rPr>
                        <w:t>計</w:t>
                      </w:r>
                      <w:r w:rsidR="00545177">
                        <w:rPr>
                          <w:rFonts w:hint="eastAsia"/>
                        </w:rPr>
                        <w:t>８２</w:t>
                      </w:r>
                      <w:r w:rsidR="00EC018E">
                        <w:rPr>
                          <w:rFonts w:hint="eastAsia"/>
                        </w:rPr>
                        <w:t>トンの水揚げがありました。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D5BC8F" w14:textId="0D0CA24E" w:rsidR="00BD2BE0" w:rsidRDefault="00BD2BE0" w:rsidP="0002015C">
      <w:pPr>
        <w:widowControl/>
        <w:jc w:val="left"/>
      </w:pPr>
    </w:p>
    <w:p w14:paraId="17B43ED5" w14:textId="6E5D18A6" w:rsidR="00BD2BE0" w:rsidRDefault="00BD2BE0" w:rsidP="0002015C">
      <w:pPr>
        <w:widowControl/>
        <w:jc w:val="left"/>
      </w:pPr>
    </w:p>
    <w:p w14:paraId="65C4EA50" w14:textId="1CEEE53B" w:rsidR="0002015C" w:rsidRDefault="00BD2BE0" w:rsidP="0002015C">
      <w:pPr>
        <w:widowControl/>
        <w:jc w:val="left"/>
      </w:pPr>
      <w:r>
        <w:t xml:space="preserve"> </w:t>
      </w:r>
    </w:p>
    <w:p w14:paraId="0C7F239E" w14:textId="6D21212A" w:rsidR="005621BE" w:rsidRPr="00D07A1C" w:rsidRDefault="008C52C0" w:rsidP="00380A59">
      <w:pPr>
        <w:widowControl/>
        <w:jc w:val="left"/>
        <w:rPr>
          <w:i/>
          <w:iCs/>
        </w:rPr>
      </w:pPr>
      <w:r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3BDEAE" wp14:editId="44C510C7">
                <wp:simplePos x="0" y="0"/>
                <wp:positionH relativeFrom="column">
                  <wp:posOffset>2641600</wp:posOffset>
                </wp:positionH>
                <wp:positionV relativeFrom="paragraph">
                  <wp:posOffset>5715</wp:posOffset>
                </wp:positionV>
                <wp:extent cx="2032000" cy="13563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F505A" w14:textId="3A468074" w:rsidR="00BA7167" w:rsidRDefault="004C75CD" w:rsidP="00BA71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AA8F3" wp14:editId="1F99308D">
                                  <wp:extent cx="1645285" cy="1165732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B22006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2242" cy="1191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DEAE" id="テキスト ボックス 9" o:spid="_x0000_s1035" type="#_x0000_t202" style="position:absolute;margin-left:208pt;margin-top:.45pt;width:160pt;height:106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" filled="f" stroked="f" strokeweight=".5pt">
                <v:textbox>
                  <w:txbxContent>
                    <w:p w14:paraId="037F505A" w14:textId="3A468074" w:rsidR="00BA7167" w:rsidRDefault="004C75CD" w:rsidP="00BA7167">
                      <w:r>
                        <w:rPr>
                          <w:noProof/>
                        </w:rPr>
                        <w:drawing>
                          <wp:inline distT="0" distB="0" distL="0" distR="0" wp14:anchorId="3DBAA8F3" wp14:editId="1F99308D">
                            <wp:extent cx="1645285" cy="1165732"/>
                            <wp:effectExtent l="0" t="0" r="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B22006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2242" cy="1191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4C50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1AF63A18" wp14:editId="12DA7B30">
                <wp:simplePos x="0" y="0"/>
                <wp:positionH relativeFrom="column">
                  <wp:posOffset>-491702</wp:posOffset>
                </wp:positionH>
                <wp:positionV relativeFrom="paragraph">
                  <wp:posOffset>6262370</wp:posOffset>
                </wp:positionV>
                <wp:extent cx="3505200" cy="35814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0665B" w14:textId="01B0F0B7" w:rsidR="004825D9" w:rsidRDefault="00482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F3EF3" wp14:editId="48FA8AC0">
                                  <wp:extent cx="3992033" cy="337820"/>
                                  <wp:effectExtent l="0" t="0" r="0" b="5080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マステ【青】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4606" cy="338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3A18" id="テキスト ボックス 23" o:spid="_x0000_s1036" type="#_x0000_t202" style="position:absolute;margin-left:-38.7pt;margin-top:493.1pt;width:276pt;height:28.2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" fillcolor="white [3201]" stroked="f" strokeweight=".5pt">
                <v:textbox>
                  <w:txbxContent>
                    <w:p w14:paraId="1930665B" w14:textId="01B0F0B7" w:rsidR="004825D9" w:rsidRDefault="004825D9">
                      <w:r>
                        <w:rPr>
                          <w:noProof/>
                        </w:rPr>
                        <w:drawing>
                          <wp:inline distT="0" distB="0" distL="0" distR="0" wp14:anchorId="2C4F3EF3" wp14:editId="48FA8AC0">
                            <wp:extent cx="3992033" cy="337820"/>
                            <wp:effectExtent l="0" t="0" r="0" b="5080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マステ【青】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4606" cy="338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4C50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2C20EF9C" wp14:editId="293A8EDE">
                <wp:simplePos x="0" y="0"/>
                <wp:positionH relativeFrom="column">
                  <wp:posOffset>-443654</wp:posOffset>
                </wp:positionH>
                <wp:positionV relativeFrom="paragraph">
                  <wp:posOffset>4349115</wp:posOffset>
                </wp:positionV>
                <wp:extent cx="3474720" cy="42672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65FFF" w14:textId="19EBE491" w:rsidR="00973FB8" w:rsidRDefault="00973F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6DCDF" wp14:editId="63F82FEA">
                                  <wp:extent cx="3321050" cy="287867"/>
                                  <wp:effectExtent l="0" t="0" r="0" b="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マステ【青】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3914" cy="392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EF9C" id="テキスト ボックス 21" o:spid="_x0000_s1037" type="#_x0000_t202" style="position:absolute;margin-left:-34.95pt;margin-top:342.45pt;width:273.6pt;height:33.6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" fillcolor="white [3201]" stroked="f" strokeweight=".5pt">
                <v:textbox>
                  <w:txbxContent>
                    <w:p w14:paraId="1AB65FFF" w14:textId="19EBE491" w:rsidR="00973FB8" w:rsidRDefault="00973FB8">
                      <w:r>
                        <w:rPr>
                          <w:noProof/>
                        </w:rPr>
                        <w:drawing>
                          <wp:inline distT="0" distB="0" distL="0" distR="0" wp14:anchorId="1A76DCDF" wp14:editId="63F82FEA">
                            <wp:extent cx="3321050" cy="287867"/>
                            <wp:effectExtent l="0" t="0" r="0" b="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マステ【青】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3914" cy="392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4C50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3A47AA" wp14:editId="02CE33A6">
                <wp:simplePos x="0" y="0"/>
                <wp:positionH relativeFrom="column">
                  <wp:posOffset>-309033</wp:posOffset>
                </wp:positionH>
                <wp:positionV relativeFrom="paragraph">
                  <wp:posOffset>4696248</wp:posOffset>
                </wp:positionV>
                <wp:extent cx="3215640" cy="1706880"/>
                <wp:effectExtent l="0" t="0" r="3810" b="762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1706880"/>
                        </a:xfrm>
                        <a:prstGeom prst="rect">
                          <a:avLst/>
                        </a:prstGeom>
                        <a:solidFill>
                          <a:srgbClr val="E7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CD2C2" w14:textId="07FCDBF4" w:rsidR="006A4C50" w:rsidRPr="006A4C50" w:rsidRDefault="006A7BCE" w:rsidP="006A4C50">
                            <w:pPr>
                              <w:spacing w:line="360" w:lineRule="auto"/>
                              <w:ind w:firstLineChars="100" w:firstLine="261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A4C50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様似町全体　漁獲量</w:t>
                            </w:r>
                          </w:p>
                          <w:p w14:paraId="48A56677" w14:textId="03921D1F" w:rsidR="006A7BCE" w:rsidRPr="006A4C50" w:rsidRDefault="006A4C50" w:rsidP="006A4C50">
                            <w:pPr>
                              <w:spacing w:line="360" w:lineRule="auto"/>
                              <w:ind w:firstLineChars="300" w:firstLine="783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A4C5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７，１２２，５７２キロ</w:t>
                            </w:r>
                          </w:p>
                          <w:p w14:paraId="1F111643" w14:textId="77777777" w:rsidR="008A1718" w:rsidRPr="006A4C50" w:rsidRDefault="008A1718" w:rsidP="002C5456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B316FF2" w14:textId="77777777" w:rsidR="006A4C50" w:rsidRPr="006A4C50" w:rsidRDefault="006A7BCE" w:rsidP="006A4C50">
                            <w:pPr>
                              <w:spacing w:line="360" w:lineRule="auto"/>
                              <w:ind w:firstLineChars="100" w:firstLine="261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A4C50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様似町全体　漁獲高</w:t>
                            </w:r>
                          </w:p>
                          <w:p w14:paraId="619C8748" w14:textId="3C1FFCAF" w:rsidR="006A7BCE" w:rsidRPr="006A4C50" w:rsidRDefault="006A4C50" w:rsidP="006A4C50">
                            <w:pPr>
                              <w:spacing w:line="360" w:lineRule="auto"/>
                              <w:ind w:firstLineChars="300" w:firstLine="783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A4C50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２，３５４，７１１，６０１円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47AA" id="テキスト ボックス 41" o:spid="_x0000_s1038" type="#_x0000_t202" style="position:absolute;margin-left:-24.35pt;margin-top:369.8pt;width:253.2pt;height:13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" fillcolor="#e7f1ff" stroked="f" strokeweight=".5pt">
                <v:textbox>
                  <w:txbxContent>
                    <w:p w14:paraId="60ACD2C2" w14:textId="07FCDBF4" w:rsidR="006A4C50" w:rsidRPr="006A4C50" w:rsidRDefault="006A7BCE" w:rsidP="006A4C50">
                      <w:pPr>
                        <w:spacing w:line="360" w:lineRule="auto"/>
                        <w:ind w:firstLineChars="100" w:firstLine="261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A4C50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様似町全体　漁獲量</w:t>
                      </w:r>
                    </w:p>
                    <w:p w14:paraId="48A56677" w14:textId="03921D1F" w:rsidR="006A7BCE" w:rsidRPr="006A4C50" w:rsidRDefault="006A4C50" w:rsidP="006A4C50">
                      <w:pPr>
                        <w:spacing w:line="360" w:lineRule="auto"/>
                        <w:ind w:firstLineChars="300" w:firstLine="783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A4C50">
                        <w:rPr>
                          <w:b/>
                          <w:bCs/>
                          <w:sz w:val="26"/>
                          <w:szCs w:val="26"/>
                        </w:rPr>
                        <w:t>７，１２２，５７２キロ</w:t>
                      </w:r>
                    </w:p>
                    <w:p w14:paraId="1F111643" w14:textId="77777777" w:rsidR="008A1718" w:rsidRPr="006A4C50" w:rsidRDefault="008A1718" w:rsidP="002C5456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B316FF2" w14:textId="77777777" w:rsidR="006A4C50" w:rsidRPr="006A4C50" w:rsidRDefault="006A7BCE" w:rsidP="006A4C50">
                      <w:pPr>
                        <w:spacing w:line="360" w:lineRule="auto"/>
                        <w:ind w:firstLineChars="100" w:firstLine="261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A4C50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様似町全体　漁獲高</w:t>
                      </w:r>
                    </w:p>
                    <w:p w14:paraId="619C8748" w14:textId="3C1FFCAF" w:rsidR="006A7BCE" w:rsidRPr="006A4C50" w:rsidRDefault="006A4C50" w:rsidP="006A4C50">
                      <w:pPr>
                        <w:spacing w:line="360" w:lineRule="auto"/>
                        <w:ind w:firstLineChars="300" w:firstLine="783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A4C50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２，３５４，７１１，６０１円</w:t>
                      </w:r>
                    </w:p>
                  </w:txbxContent>
                </v:textbox>
              </v:shape>
            </w:pict>
          </mc:Fallback>
        </mc:AlternateContent>
      </w:r>
      <w:r w:rsidR="006A4C50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7DFEE33A" wp14:editId="7D8323E9">
                <wp:simplePos x="0" y="0"/>
                <wp:positionH relativeFrom="column">
                  <wp:posOffset>3276600</wp:posOffset>
                </wp:positionH>
                <wp:positionV relativeFrom="paragraph">
                  <wp:posOffset>6318250</wp:posOffset>
                </wp:positionV>
                <wp:extent cx="2880360" cy="3886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D683C" w14:textId="7CB1EBA8" w:rsidR="007D0D94" w:rsidRDefault="007D0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A8EA1" wp14:editId="619CF5F0">
                                  <wp:extent cx="2747645" cy="245030"/>
                                  <wp:effectExtent l="0" t="0" r="0" b="317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マステ【黄】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4356" cy="272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E33A" id="テキスト ボックス 6" o:spid="_x0000_s1039" type="#_x0000_t202" style="position:absolute;margin-left:258pt;margin-top:497.5pt;width:226.8pt;height:30.6pt;z-index:2516469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" fillcolor="white [3201]" stroked="f" strokeweight=".5pt">
                <v:textbox>
                  <w:txbxContent>
                    <w:p w14:paraId="790D683C" w14:textId="7CB1EBA8" w:rsidR="007D0D94" w:rsidRDefault="007D0D94">
                      <w:r>
                        <w:rPr>
                          <w:noProof/>
                        </w:rPr>
                        <w:drawing>
                          <wp:inline distT="0" distB="0" distL="0" distR="0" wp14:anchorId="50AA8EA1" wp14:editId="619CF5F0">
                            <wp:extent cx="2747645" cy="245030"/>
                            <wp:effectExtent l="0" t="0" r="0" b="317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マステ【黄】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4356" cy="272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4C50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62753753" wp14:editId="7A63C414">
                <wp:simplePos x="0" y="0"/>
                <wp:positionH relativeFrom="column">
                  <wp:posOffset>3162300</wp:posOffset>
                </wp:positionH>
                <wp:positionV relativeFrom="paragraph">
                  <wp:posOffset>4191635</wp:posOffset>
                </wp:positionV>
                <wp:extent cx="2964180" cy="466090"/>
                <wp:effectExtent l="0" t="0" r="762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466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D1C84" w14:textId="71E3277B" w:rsidR="00934C69" w:rsidRDefault="0093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E813C" wp14:editId="242BE365">
                                  <wp:extent cx="2880360" cy="277476"/>
                                  <wp:effectExtent l="0" t="0" r="0" b="889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マステ【黄】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8088" cy="303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3753" id="テキスト ボックス 4" o:spid="_x0000_s1040" type="#_x0000_t202" style="position:absolute;margin-left:249pt;margin-top:330.05pt;width:233.4pt;height:36.7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" fillcolor="white [3201]" stroked="f" strokeweight=".5pt">
                <v:textbox>
                  <w:txbxContent>
                    <w:p w14:paraId="3EDD1C84" w14:textId="71E3277B" w:rsidR="00934C69" w:rsidRDefault="00934C69">
                      <w:r>
                        <w:rPr>
                          <w:noProof/>
                        </w:rPr>
                        <w:drawing>
                          <wp:inline distT="0" distB="0" distL="0" distR="0" wp14:anchorId="326E813C" wp14:editId="242BE365">
                            <wp:extent cx="2880360" cy="277476"/>
                            <wp:effectExtent l="0" t="0" r="0" b="889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マステ【黄】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8088" cy="303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4C50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FC97CF" wp14:editId="7330A200">
                <wp:simplePos x="0" y="0"/>
                <wp:positionH relativeFrom="column">
                  <wp:posOffset>3327400</wp:posOffset>
                </wp:positionH>
                <wp:positionV relativeFrom="paragraph">
                  <wp:posOffset>4488815</wp:posOffset>
                </wp:positionV>
                <wp:extent cx="2712720" cy="200406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00406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84512" w14:textId="3D631B3F" w:rsidR="003A2F8A" w:rsidRPr="00A50455" w:rsidRDefault="00DE3E06" w:rsidP="003A2F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魚種別漁獲量ランキング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（魚介類）</w:t>
                            </w:r>
                          </w:p>
                          <w:p w14:paraId="20032754" w14:textId="0BC61BE9" w:rsidR="00DE3E06" w:rsidRPr="00A50455" w:rsidRDefault="00DE3E06" w:rsidP="003A2F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１．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すけとう</w:t>
                            </w:r>
                            <w:r w:rsidR="00514BCB">
                              <w:rPr>
                                <w:rFonts w:hint="eastAsia"/>
                                <w:b/>
                                <w:bCs/>
                              </w:rPr>
                              <w:t>だ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ら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4,386,950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キロ）</w:t>
                            </w:r>
                          </w:p>
                          <w:p w14:paraId="56658FCD" w14:textId="62F7BF62" w:rsidR="00DE3E06" w:rsidRPr="00A50455" w:rsidRDefault="00DE3E06" w:rsidP="003A2F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２．</w:t>
                            </w:r>
                            <w:r w:rsidR="00C45759">
                              <w:rPr>
                                <w:rFonts w:hint="eastAsia"/>
                                <w:b/>
                                <w:bCs/>
                              </w:rPr>
                              <w:t>秋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さけ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　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82117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942,727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キロ）</w:t>
                            </w:r>
                          </w:p>
                          <w:p w14:paraId="150DCC4A" w14:textId="5BD8F8A6" w:rsidR="00DE3E06" w:rsidRPr="00A50455" w:rsidRDefault="00DE3E06" w:rsidP="003A2F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３．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みずたこ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82117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225,716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キロ）</w:t>
                            </w:r>
                          </w:p>
                          <w:p w14:paraId="5EDBE223" w14:textId="1F4C5920" w:rsidR="00DE3E06" w:rsidRPr="00A50455" w:rsidRDefault="00DE3E06" w:rsidP="00055B11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魚種別漁獲高ランキング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（魚介類）</w:t>
                            </w:r>
                          </w:p>
                          <w:p w14:paraId="52045E4E" w14:textId="0A7FC6BC" w:rsidR="00DE3E06" w:rsidRPr="00A50455" w:rsidRDefault="00DE3E06" w:rsidP="003A2F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１．</w:t>
                            </w:r>
                            <w:r w:rsidR="00C45759">
                              <w:rPr>
                                <w:rFonts w:hint="eastAsia"/>
                                <w:b/>
                                <w:bCs/>
                              </w:rPr>
                              <w:t>秋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さけ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　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643,274,093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円）</w:t>
                            </w:r>
                          </w:p>
                          <w:p w14:paraId="2DFBE438" w14:textId="0D65F7AC" w:rsidR="00DE3E06" w:rsidRPr="00A50455" w:rsidRDefault="00DE3E06" w:rsidP="003A2F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２．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すけとう</w:t>
                            </w:r>
                            <w:r w:rsidR="00514BCB">
                              <w:rPr>
                                <w:rFonts w:hint="eastAsia"/>
                                <w:b/>
                                <w:bCs/>
                              </w:rPr>
                              <w:t>だ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ら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303,514,571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円）</w:t>
                            </w:r>
                          </w:p>
                          <w:p w14:paraId="776AFFD0" w14:textId="37E899B4" w:rsidR="00DE3E06" w:rsidRPr="00A50455" w:rsidRDefault="00DE3E06" w:rsidP="003A2F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0455">
                              <w:rPr>
                                <w:rFonts w:hint="eastAsia"/>
                                <w:b/>
                                <w:bCs/>
                              </w:rPr>
                              <w:t>３．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真つぶ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C03185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821176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230,167,529</w:t>
                            </w:r>
                            <w:r w:rsidR="009D760D">
                              <w:rPr>
                                <w:rFonts w:hint="eastAsia"/>
                                <w:b/>
                                <w:bCs/>
                              </w:rPr>
                              <w:t>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97CF" id="テキスト ボックス 42" o:spid="_x0000_s1041" type="#_x0000_t202" style="position:absolute;margin-left:262pt;margin-top:353.45pt;width:213.6pt;height:157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" fillcolor="#fff7e1" stroked="f" strokeweight=".5pt">
                <v:textbox>
                  <w:txbxContent>
                    <w:p w14:paraId="6DB84512" w14:textId="3D631B3F" w:rsidR="003A2F8A" w:rsidRPr="00A50455" w:rsidRDefault="00DE3E06" w:rsidP="003A2F8A">
                      <w:pPr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魚種別漁獲量ランキング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（魚介類）</w:t>
                      </w:r>
                    </w:p>
                    <w:p w14:paraId="20032754" w14:textId="0BC61BE9" w:rsidR="00DE3E06" w:rsidRPr="00A50455" w:rsidRDefault="00DE3E06" w:rsidP="003A2F8A">
                      <w:pPr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１．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すけとう</w:t>
                      </w:r>
                      <w:r w:rsidR="00514BCB">
                        <w:rPr>
                          <w:rFonts w:hint="eastAsia"/>
                          <w:b/>
                          <w:bCs/>
                        </w:rPr>
                        <w:t>だ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ら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4,386,950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キロ）</w:t>
                      </w:r>
                    </w:p>
                    <w:p w14:paraId="56658FCD" w14:textId="62F7BF62" w:rsidR="00DE3E06" w:rsidRPr="00A50455" w:rsidRDefault="00DE3E06" w:rsidP="003A2F8A">
                      <w:pPr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２．</w:t>
                      </w:r>
                      <w:r w:rsidR="00C45759">
                        <w:rPr>
                          <w:rFonts w:hint="eastAsia"/>
                          <w:b/>
                          <w:bCs/>
                        </w:rPr>
                        <w:t>秋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さけ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　　　　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="00821176">
                        <w:rPr>
                          <w:b/>
                          <w:bCs/>
                        </w:rPr>
                        <w:t xml:space="preserve"> 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942,727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キロ）</w:t>
                      </w:r>
                    </w:p>
                    <w:p w14:paraId="150DCC4A" w14:textId="5BD8F8A6" w:rsidR="00DE3E06" w:rsidRPr="00A50455" w:rsidRDefault="00DE3E06" w:rsidP="003A2F8A">
                      <w:pPr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３．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みずたこ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　　　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="00821176">
                        <w:rPr>
                          <w:b/>
                          <w:bCs/>
                        </w:rPr>
                        <w:t xml:space="preserve"> 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225,716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キロ）</w:t>
                      </w:r>
                    </w:p>
                    <w:p w14:paraId="5EDBE223" w14:textId="1F4C5920" w:rsidR="00DE3E06" w:rsidRPr="00A50455" w:rsidRDefault="00DE3E06" w:rsidP="00055B11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魚種別漁獲高ランキング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（魚介類）</w:t>
                      </w:r>
                    </w:p>
                    <w:p w14:paraId="52045E4E" w14:textId="0A7FC6BC" w:rsidR="00DE3E06" w:rsidRPr="00A50455" w:rsidRDefault="00DE3E06" w:rsidP="003A2F8A">
                      <w:pPr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１．</w:t>
                      </w:r>
                      <w:r w:rsidR="00C45759">
                        <w:rPr>
                          <w:rFonts w:hint="eastAsia"/>
                          <w:b/>
                          <w:bCs/>
                        </w:rPr>
                        <w:t>秋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さけ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　　　　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643,274,093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円）</w:t>
                      </w:r>
                    </w:p>
                    <w:p w14:paraId="2DFBE438" w14:textId="0D65F7AC" w:rsidR="00DE3E06" w:rsidRPr="00A50455" w:rsidRDefault="00DE3E06" w:rsidP="003A2F8A">
                      <w:pPr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２．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すけとう</w:t>
                      </w:r>
                      <w:r w:rsidR="00514BCB">
                        <w:rPr>
                          <w:rFonts w:hint="eastAsia"/>
                          <w:b/>
                          <w:bCs/>
                        </w:rPr>
                        <w:t>だ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ら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303,514,571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円）</w:t>
                      </w:r>
                    </w:p>
                    <w:p w14:paraId="776AFFD0" w14:textId="37E899B4" w:rsidR="00DE3E06" w:rsidRPr="00A50455" w:rsidRDefault="00DE3E06" w:rsidP="003A2F8A">
                      <w:pPr>
                        <w:rPr>
                          <w:b/>
                          <w:bCs/>
                        </w:rPr>
                      </w:pPr>
                      <w:r w:rsidRPr="00A50455">
                        <w:rPr>
                          <w:rFonts w:hint="eastAsia"/>
                          <w:b/>
                          <w:bCs/>
                        </w:rPr>
                        <w:t>３．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真つぶ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C03185"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821176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230,167,529</w:t>
                      </w:r>
                      <w:r w:rsidR="009D760D">
                        <w:rPr>
                          <w:rFonts w:hint="eastAsia"/>
                          <w:b/>
                          <w:bCs/>
                        </w:rPr>
                        <w:t>円）</w:t>
                      </w:r>
                    </w:p>
                  </w:txbxContent>
                </v:textbox>
              </v:shape>
            </w:pict>
          </mc:Fallback>
        </mc:AlternateContent>
      </w:r>
      <w:r w:rsidR="00FC757D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50D6A5" wp14:editId="460D1FBD">
                <wp:simplePos x="0" y="0"/>
                <wp:positionH relativeFrom="column">
                  <wp:posOffset>3093720</wp:posOffset>
                </wp:positionH>
                <wp:positionV relativeFrom="paragraph">
                  <wp:posOffset>3399155</wp:posOffset>
                </wp:positionV>
                <wp:extent cx="556260" cy="54102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3523B" w14:textId="114B4486" w:rsidR="00C17997" w:rsidRDefault="00C179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084B3" wp14:editId="7AF53993">
                                  <wp:extent cx="373380" cy="380592"/>
                                  <wp:effectExtent l="0" t="0" r="7620" b="635"/>
                                  <wp:docPr id="72" name="図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正月【鏡餅】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370" cy="386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D6A5" id="テキスト ボックス 71" o:spid="_x0000_s1042" type="#_x0000_t202" style="position:absolute;margin-left:243.6pt;margin-top:267.65pt;width:43.8pt;height:42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" fillcolor="white [3201]" stroked="f" strokeweight=".5pt">
                <v:textbox>
                  <w:txbxContent>
                    <w:p w14:paraId="18C3523B" w14:textId="114B4486" w:rsidR="00C17997" w:rsidRDefault="00C17997">
                      <w:r>
                        <w:rPr>
                          <w:noProof/>
                        </w:rPr>
                        <w:drawing>
                          <wp:inline distT="0" distB="0" distL="0" distR="0" wp14:anchorId="0F9084B3" wp14:editId="7AF53993">
                            <wp:extent cx="373380" cy="380592"/>
                            <wp:effectExtent l="0" t="0" r="7620" b="635"/>
                            <wp:docPr id="72" name="図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正月【鏡餅】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370" cy="386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757D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18975F" wp14:editId="16F1E55B">
                <wp:simplePos x="0" y="0"/>
                <wp:positionH relativeFrom="margin">
                  <wp:align>center</wp:align>
                </wp:positionH>
                <wp:positionV relativeFrom="paragraph">
                  <wp:posOffset>3383915</wp:posOffset>
                </wp:positionV>
                <wp:extent cx="601980" cy="533400"/>
                <wp:effectExtent l="0" t="0" r="762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2A173" w14:textId="6E4C7087" w:rsidR="00C17997" w:rsidRDefault="00C179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5EAA6" wp14:editId="03A18430">
                                  <wp:extent cx="388620" cy="427990"/>
                                  <wp:effectExtent l="0" t="0" r="0" b="0"/>
                                  <wp:docPr id="74" name="図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正月【門松】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20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975F" id="テキスト ボックス 73" o:spid="_x0000_s1043" type="#_x0000_t202" style="position:absolute;margin-left:0;margin-top:266.45pt;width:47.4pt;height:42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" fillcolor="white [3201]" stroked="f" strokeweight=".5pt">
                <v:textbox>
                  <w:txbxContent>
                    <w:p w14:paraId="05F2A173" w14:textId="6E4C7087" w:rsidR="00C17997" w:rsidRDefault="00C17997">
                      <w:r>
                        <w:rPr>
                          <w:noProof/>
                        </w:rPr>
                        <w:drawing>
                          <wp:inline distT="0" distB="0" distL="0" distR="0" wp14:anchorId="0585EAA6" wp14:editId="03A18430">
                            <wp:extent cx="388620" cy="427990"/>
                            <wp:effectExtent l="0" t="0" r="0" b="0"/>
                            <wp:docPr id="74" name="図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正月【門松】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20" cy="427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DD9" w:rsidRPr="00D07A1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20274272" wp14:editId="31238055">
                <wp:simplePos x="0" y="0"/>
                <wp:positionH relativeFrom="column">
                  <wp:posOffset>-495300</wp:posOffset>
                </wp:positionH>
                <wp:positionV relativeFrom="paragraph">
                  <wp:posOffset>1759585</wp:posOffset>
                </wp:positionV>
                <wp:extent cx="6865620" cy="19050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69EE5" w14:textId="7556A7B0" w:rsidR="00EB6E26" w:rsidRDefault="00D95585" w:rsidP="007D0D94">
                            <w:pPr>
                              <w:ind w:firstLineChars="1100" w:firstLine="242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 xml:space="preserve">　　　　</w:t>
                            </w:r>
                            <w:r w:rsidR="004B2160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r w:rsidR="00EB6E26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年が明けまして令和２年</w:t>
                            </w:r>
                            <w:r w:rsidR="008F4933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１月６日</w:t>
                            </w:r>
                            <w:r w:rsidR="007D0D94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日高中央</w:t>
                            </w:r>
                            <w:r w:rsidR="00EB6E26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漁</w:t>
                            </w:r>
                          </w:p>
                          <w:p w14:paraId="6B41A91D" w14:textId="77777777" w:rsidR="002D3FC5" w:rsidRDefault="007D0D94" w:rsidP="00EB6E26">
                            <w:pPr>
                              <w:ind w:firstLineChars="1600" w:firstLine="352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業協同組合</w:t>
                            </w:r>
                            <w:r w:rsidR="00D95585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様似支所荷捌所</w:t>
                            </w:r>
                            <w:r w:rsidR="002D3FC5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内</w:t>
                            </w:r>
                            <w:r w:rsidR="00D95585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にて、新年初売会が開</w:t>
                            </w:r>
                          </w:p>
                          <w:p w14:paraId="1684C24C" w14:textId="2CC57A21" w:rsidR="002D3FC5" w:rsidRDefault="00D95585" w:rsidP="002D3FC5">
                            <w:pPr>
                              <w:ind w:firstLineChars="1600" w:firstLine="352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催されました。</w:t>
                            </w:r>
                            <w:r w:rsidR="00551F0C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初売会では、</w:t>
                            </w:r>
                            <w:r w:rsidR="00F526C6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住吉神社</w:t>
                            </w:r>
                            <w:r w:rsidR="009F3C60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の</w:t>
                            </w:r>
                            <w:r w:rsidR="00F526C6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酒井</w:t>
                            </w:r>
                            <w:r w:rsidR="001420A7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神主</w:t>
                            </w:r>
                            <w:bookmarkStart w:id="0" w:name="_GoBack"/>
                            <w:bookmarkEnd w:id="0"/>
                            <w:r w:rsidR="00551F0C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の</w:t>
                            </w:r>
                          </w:p>
                          <w:p w14:paraId="266D1A50" w14:textId="77777777" w:rsidR="002D3FC5" w:rsidRDefault="00551F0C" w:rsidP="002D3FC5">
                            <w:pPr>
                              <w:ind w:firstLineChars="1600" w:firstLine="352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もと豊漁祈願</w:t>
                            </w:r>
                            <w:r w:rsidR="009F3C60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行われ、</w:t>
                            </w:r>
                            <w:r w:rsidR="0052521C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多くの参列者が</w:t>
                            </w:r>
                          </w:p>
                          <w:p w14:paraId="44FFDF51" w14:textId="42973AF7" w:rsidR="00CD5122" w:rsidRDefault="00EB6E26" w:rsidP="00551F0C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新たな年</w:t>
                            </w:r>
                            <w:r w:rsidR="0052521C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の豊漁を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願い、</w:t>
                            </w:r>
                            <w:r w:rsidR="0052521C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祈り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を捧げました</w:t>
                            </w:r>
                            <w:r w:rsidR="009F3C60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。（左上写真：豊漁祈願の様子）</w:t>
                            </w:r>
                          </w:p>
                          <w:p w14:paraId="7C48AD39" w14:textId="77777777" w:rsidR="00F526C6" w:rsidRDefault="008923C1" w:rsidP="00F526C6">
                            <w:pPr>
                              <w:ind w:firstLineChars="100" w:firstLine="22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また、</w:t>
                            </w:r>
                            <w:r w:rsidR="00166223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初売では</w:t>
                            </w:r>
                            <w:r w:rsidR="00CD5122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今年初となる</w:t>
                            </w:r>
                            <w:r w:rsidR="00166223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底</w:t>
                            </w:r>
                            <w:r w:rsidR="00F526C6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曳き</w:t>
                            </w:r>
                            <w:r w:rsidR="00166223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網漁で漁獲された</w:t>
                            </w:r>
                            <w:r w:rsidR="00190C3E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新鮮な</w:t>
                            </w:r>
                            <w:r w:rsidR="00F526C6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本</w:t>
                            </w:r>
                            <w:r w:rsidR="00166223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マス</w:t>
                            </w:r>
                            <w:r w:rsidR="00F526C6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を始め</w:t>
                            </w:r>
                            <w:r w:rsidR="009F3C60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、</w:t>
                            </w:r>
                          </w:p>
                          <w:p w14:paraId="0AEB3DE5" w14:textId="77777777" w:rsidR="00FC757D" w:rsidRDefault="00F526C6" w:rsidP="00CD5122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たら、すけとう</w:t>
                            </w:r>
                            <w:r w:rsidR="00514BCB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だ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ら、まがれい、宗八等</w:t>
                            </w:r>
                            <w:r w:rsidR="00166223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が出品され、</w:t>
                            </w:r>
                            <w:r w:rsidR="00CD5122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開始から間もなくして</w:t>
                            </w:r>
                          </w:p>
                          <w:p w14:paraId="21FCF9DE" w14:textId="382552EE" w:rsidR="00166223" w:rsidRPr="00D95585" w:rsidRDefault="00166223" w:rsidP="00CD5122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完売となりました</w:t>
                            </w:r>
                            <w:r w:rsidR="009F3C60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。（右下写真：初売</w:t>
                            </w:r>
                            <w:r w:rsidR="00526BBF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の様子</w:t>
                            </w:r>
                            <w:r w:rsidR="009F3C60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4272" id="テキスト ボックス 36" o:spid="_x0000_s1044" type="#_x0000_t202" style="position:absolute;margin-left:-39pt;margin-top:138.55pt;width:540.6pt;height:150pt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" fillcolor="white [3201]" stroked="f" strokeweight=".5pt">
                <v:textbox>
                  <w:txbxContent>
                    <w:p w14:paraId="74769EE5" w14:textId="7556A7B0" w:rsidR="00EB6E26" w:rsidRDefault="00D95585" w:rsidP="007D0D94">
                      <w:pPr>
                        <w:ind w:firstLineChars="1100" w:firstLine="2420"/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 xml:space="preserve">　　　　</w:t>
                      </w:r>
                      <w:r w:rsidR="004B2160">
                        <w:rPr>
                          <w:rFonts w:hint="eastAsia"/>
                          <w:sz w:val="22"/>
                          <w:szCs w:val="24"/>
                        </w:rPr>
                        <w:t xml:space="preserve">　　</w:t>
                      </w:r>
                      <w:r w:rsidR="00EB6E26">
                        <w:rPr>
                          <w:rFonts w:hint="eastAsia"/>
                          <w:sz w:val="22"/>
                          <w:szCs w:val="24"/>
                        </w:rPr>
                        <w:t>年が明けまして令和２年</w:t>
                      </w:r>
                      <w:r w:rsidR="008F4933">
                        <w:rPr>
                          <w:rFonts w:hint="eastAsia"/>
                          <w:sz w:val="22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sz w:val="22"/>
                          <w:szCs w:val="24"/>
                        </w:rPr>
                        <w:t>１月６日</w:t>
                      </w:r>
                      <w:r w:rsidR="007D0D94">
                        <w:rPr>
                          <w:rFonts w:hint="eastAsia"/>
                          <w:sz w:val="22"/>
                          <w:szCs w:val="24"/>
                        </w:rPr>
                        <w:t>に</w:t>
                      </w:r>
                      <w:r>
                        <w:rPr>
                          <w:rFonts w:hint="eastAsia"/>
                          <w:sz w:val="22"/>
                          <w:szCs w:val="24"/>
                        </w:rPr>
                        <w:t>日高中央</w:t>
                      </w:r>
                      <w:r w:rsidR="00EB6E26">
                        <w:rPr>
                          <w:rFonts w:hint="eastAsia"/>
                          <w:sz w:val="22"/>
                          <w:szCs w:val="24"/>
                        </w:rPr>
                        <w:t>漁</w:t>
                      </w:r>
                    </w:p>
                    <w:p w14:paraId="6B41A91D" w14:textId="77777777" w:rsidR="002D3FC5" w:rsidRDefault="007D0D94" w:rsidP="00EB6E26">
                      <w:pPr>
                        <w:ind w:firstLineChars="1600" w:firstLine="3520"/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>業協同組合</w:t>
                      </w:r>
                      <w:r w:rsidR="00D95585">
                        <w:rPr>
                          <w:rFonts w:hint="eastAsia"/>
                          <w:sz w:val="22"/>
                          <w:szCs w:val="24"/>
                        </w:rPr>
                        <w:t>様似支所荷捌所</w:t>
                      </w:r>
                      <w:r w:rsidR="002D3FC5">
                        <w:rPr>
                          <w:rFonts w:hint="eastAsia"/>
                          <w:sz w:val="22"/>
                          <w:szCs w:val="24"/>
                        </w:rPr>
                        <w:t>内</w:t>
                      </w:r>
                      <w:r w:rsidR="00D95585">
                        <w:rPr>
                          <w:rFonts w:hint="eastAsia"/>
                          <w:sz w:val="22"/>
                          <w:szCs w:val="24"/>
                        </w:rPr>
                        <w:t>にて、新年初売会が開</w:t>
                      </w:r>
                    </w:p>
                    <w:p w14:paraId="1684C24C" w14:textId="2CC57A21" w:rsidR="002D3FC5" w:rsidRDefault="00D95585" w:rsidP="002D3FC5">
                      <w:pPr>
                        <w:ind w:firstLineChars="1600" w:firstLine="3520"/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>催されました。</w:t>
                      </w:r>
                      <w:r w:rsidR="00551F0C">
                        <w:rPr>
                          <w:rFonts w:hint="eastAsia"/>
                          <w:sz w:val="22"/>
                          <w:szCs w:val="24"/>
                        </w:rPr>
                        <w:t>初売会では、</w:t>
                      </w:r>
                      <w:r w:rsidR="00F526C6">
                        <w:rPr>
                          <w:rFonts w:hint="eastAsia"/>
                          <w:sz w:val="22"/>
                          <w:szCs w:val="24"/>
                        </w:rPr>
                        <w:t>住吉神社</w:t>
                      </w:r>
                      <w:r w:rsidR="009F3C60">
                        <w:rPr>
                          <w:rFonts w:hint="eastAsia"/>
                          <w:sz w:val="22"/>
                          <w:szCs w:val="24"/>
                        </w:rPr>
                        <w:t>の</w:t>
                      </w:r>
                      <w:r w:rsidR="00F526C6">
                        <w:rPr>
                          <w:rFonts w:hint="eastAsia"/>
                          <w:sz w:val="22"/>
                          <w:szCs w:val="24"/>
                        </w:rPr>
                        <w:t>酒井</w:t>
                      </w:r>
                      <w:r w:rsidR="001420A7">
                        <w:rPr>
                          <w:rFonts w:hint="eastAsia"/>
                          <w:sz w:val="22"/>
                          <w:szCs w:val="24"/>
                        </w:rPr>
                        <w:t>神主</w:t>
                      </w:r>
                      <w:bookmarkStart w:id="1" w:name="_GoBack"/>
                      <w:bookmarkEnd w:id="1"/>
                      <w:r w:rsidR="00551F0C">
                        <w:rPr>
                          <w:rFonts w:hint="eastAsia"/>
                          <w:sz w:val="22"/>
                          <w:szCs w:val="24"/>
                        </w:rPr>
                        <w:t>の</w:t>
                      </w:r>
                    </w:p>
                    <w:p w14:paraId="266D1A50" w14:textId="77777777" w:rsidR="002D3FC5" w:rsidRDefault="00551F0C" w:rsidP="002D3FC5">
                      <w:pPr>
                        <w:ind w:firstLineChars="1600" w:firstLine="3520"/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>もと豊漁祈願</w:t>
                      </w:r>
                      <w:r w:rsidR="009F3C60">
                        <w:rPr>
                          <w:rFonts w:hint="eastAsia"/>
                          <w:sz w:val="22"/>
                          <w:szCs w:val="24"/>
                        </w:rPr>
                        <w:t>が</w:t>
                      </w:r>
                      <w:r>
                        <w:rPr>
                          <w:rFonts w:hint="eastAsia"/>
                          <w:sz w:val="22"/>
                          <w:szCs w:val="24"/>
                        </w:rPr>
                        <w:t>行われ、</w:t>
                      </w:r>
                      <w:r w:rsidR="0052521C">
                        <w:rPr>
                          <w:rFonts w:hint="eastAsia"/>
                          <w:sz w:val="22"/>
                          <w:szCs w:val="24"/>
                        </w:rPr>
                        <w:t>多くの参列者が</w:t>
                      </w:r>
                    </w:p>
                    <w:p w14:paraId="44FFDF51" w14:textId="42973AF7" w:rsidR="00CD5122" w:rsidRDefault="00EB6E26" w:rsidP="00551F0C">
                      <w:p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>新たな年</w:t>
                      </w:r>
                      <w:r w:rsidR="0052521C">
                        <w:rPr>
                          <w:rFonts w:hint="eastAsia"/>
                          <w:sz w:val="22"/>
                          <w:szCs w:val="24"/>
                        </w:rPr>
                        <w:t>の豊漁を</w:t>
                      </w:r>
                      <w:r>
                        <w:rPr>
                          <w:rFonts w:hint="eastAsia"/>
                          <w:sz w:val="22"/>
                          <w:szCs w:val="24"/>
                        </w:rPr>
                        <w:t>願い、</w:t>
                      </w:r>
                      <w:r w:rsidR="0052521C">
                        <w:rPr>
                          <w:rFonts w:hint="eastAsia"/>
                          <w:sz w:val="22"/>
                          <w:szCs w:val="24"/>
                        </w:rPr>
                        <w:t>祈り</w:t>
                      </w:r>
                      <w:r>
                        <w:rPr>
                          <w:rFonts w:hint="eastAsia"/>
                          <w:sz w:val="22"/>
                          <w:szCs w:val="24"/>
                        </w:rPr>
                        <w:t>を捧げました</w:t>
                      </w:r>
                      <w:r w:rsidR="009F3C60">
                        <w:rPr>
                          <w:rFonts w:hint="eastAsia"/>
                          <w:sz w:val="22"/>
                          <w:szCs w:val="24"/>
                        </w:rPr>
                        <w:t>。（左上写真：豊漁祈願の様子）</w:t>
                      </w:r>
                    </w:p>
                    <w:p w14:paraId="7C48AD39" w14:textId="77777777" w:rsidR="00F526C6" w:rsidRDefault="008923C1" w:rsidP="00F526C6">
                      <w:pPr>
                        <w:ind w:firstLineChars="100" w:firstLine="220"/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>また、</w:t>
                      </w:r>
                      <w:r w:rsidR="00166223">
                        <w:rPr>
                          <w:rFonts w:hint="eastAsia"/>
                          <w:sz w:val="22"/>
                          <w:szCs w:val="24"/>
                        </w:rPr>
                        <w:t>初売では</w:t>
                      </w:r>
                      <w:r w:rsidR="00CD5122">
                        <w:rPr>
                          <w:rFonts w:hint="eastAsia"/>
                          <w:sz w:val="22"/>
                          <w:szCs w:val="24"/>
                        </w:rPr>
                        <w:t>今年初となる</w:t>
                      </w:r>
                      <w:r w:rsidR="00166223">
                        <w:rPr>
                          <w:rFonts w:hint="eastAsia"/>
                          <w:sz w:val="22"/>
                          <w:szCs w:val="24"/>
                        </w:rPr>
                        <w:t>底</w:t>
                      </w:r>
                      <w:r w:rsidR="00F526C6">
                        <w:rPr>
                          <w:rFonts w:hint="eastAsia"/>
                          <w:sz w:val="22"/>
                          <w:szCs w:val="24"/>
                        </w:rPr>
                        <w:t>曳き</w:t>
                      </w:r>
                      <w:r w:rsidR="00166223">
                        <w:rPr>
                          <w:rFonts w:hint="eastAsia"/>
                          <w:sz w:val="22"/>
                          <w:szCs w:val="24"/>
                        </w:rPr>
                        <w:t>網漁で漁獲された</w:t>
                      </w:r>
                      <w:r w:rsidR="00190C3E">
                        <w:rPr>
                          <w:rFonts w:hint="eastAsia"/>
                          <w:sz w:val="22"/>
                          <w:szCs w:val="24"/>
                        </w:rPr>
                        <w:t>新鮮な</w:t>
                      </w:r>
                      <w:r w:rsidR="00F526C6">
                        <w:rPr>
                          <w:rFonts w:hint="eastAsia"/>
                          <w:sz w:val="22"/>
                          <w:szCs w:val="24"/>
                        </w:rPr>
                        <w:t>本</w:t>
                      </w:r>
                      <w:r w:rsidR="00166223">
                        <w:rPr>
                          <w:rFonts w:hint="eastAsia"/>
                          <w:sz w:val="22"/>
                          <w:szCs w:val="24"/>
                        </w:rPr>
                        <w:t>マス</w:t>
                      </w:r>
                      <w:r w:rsidR="00F526C6">
                        <w:rPr>
                          <w:rFonts w:hint="eastAsia"/>
                          <w:sz w:val="22"/>
                          <w:szCs w:val="24"/>
                        </w:rPr>
                        <w:t>を始め</w:t>
                      </w:r>
                      <w:r w:rsidR="009F3C60">
                        <w:rPr>
                          <w:rFonts w:hint="eastAsia"/>
                          <w:sz w:val="22"/>
                          <w:szCs w:val="24"/>
                        </w:rPr>
                        <w:t>、</w:t>
                      </w:r>
                    </w:p>
                    <w:p w14:paraId="0AEB3DE5" w14:textId="77777777" w:rsidR="00FC757D" w:rsidRDefault="00F526C6" w:rsidP="00CD5122">
                      <w:p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>たら、すけとう</w:t>
                      </w:r>
                      <w:r w:rsidR="00514BCB">
                        <w:rPr>
                          <w:rFonts w:hint="eastAsia"/>
                          <w:sz w:val="22"/>
                          <w:szCs w:val="24"/>
                        </w:rPr>
                        <w:t>だ</w:t>
                      </w:r>
                      <w:r>
                        <w:rPr>
                          <w:rFonts w:hint="eastAsia"/>
                          <w:sz w:val="22"/>
                          <w:szCs w:val="24"/>
                        </w:rPr>
                        <w:t>ら、まがれい、宗八等</w:t>
                      </w:r>
                      <w:r w:rsidR="00166223">
                        <w:rPr>
                          <w:rFonts w:hint="eastAsia"/>
                          <w:sz w:val="22"/>
                          <w:szCs w:val="24"/>
                        </w:rPr>
                        <w:t>が出品され、</w:t>
                      </w:r>
                      <w:r w:rsidR="00CD5122">
                        <w:rPr>
                          <w:rFonts w:hint="eastAsia"/>
                          <w:sz w:val="22"/>
                          <w:szCs w:val="24"/>
                        </w:rPr>
                        <w:t>開始から間もなくして</w:t>
                      </w:r>
                    </w:p>
                    <w:p w14:paraId="21FCF9DE" w14:textId="382552EE" w:rsidR="00166223" w:rsidRPr="00D95585" w:rsidRDefault="00166223" w:rsidP="00CD5122">
                      <w:p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</w:rPr>
                        <w:t>完売となりました</w:t>
                      </w:r>
                      <w:r w:rsidR="009F3C60">
                        <w:rPr>
                          <w:rFonts w:hint="eastAsia"/>
                          <w:sz w:val="22"/>
                          <w:szCs w:val="24"/>
                        </w:rPr>
                        <w:t>。（右下写真：初売</w:t>
                      </w:r>
                      <w:r w:rsidR="00526BBF">
                        <w:rPr>
                          <w:rFonts w:hint="eastAsia"/>
                          <w:sz w:val="22"/>
                          <w:szCs w:val="24"/>
                        </w:rPr>
                        <w:t>の様子</w:t>
                      </w:r>
                      <w:r w:rsidR="009F3C60">
                        <w:rPr>
                          <w:rFonts w:hint="eastAsia"/>
                          <w:sz w:val="22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F4933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4CC7F290" wp14:editId="39AB9573">
                <wp:simplePos x="0" y="0"/>
                <wp:positionH relativeFrom="rightMargin">
                  <wp:posOffset>-116840</wp:posOffset>
                </wp:positionH>
                <wp:positionV relativeFrom="paragraph">
                  <wp:posOffset>3840480</wp:posOffset>
                </wp:positionV>
                <wp:extent cx="701040" cy="571500"/>
                <wp:effectExtent l="0" t="0" r="381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82118" w14:textId="5D7488FE" w:rsidR="009040B3" w:rsidRDefault="00904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84FB7" wp14:editId="7D3DB2BE">
                                  <wp:extent cx="527050" cy="457200"/>
                                  <wp:effectExtent l="0" t="0" r="6350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サケ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0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F290" id="テキスト ボックス 50" o:spid="_x0000_s1045" type="#_x0000_t202" style="position:absolute;margin-left:-9.2pt;margin-top:302.4pt;width:55.2pt;height:45pt;z-index:25164593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" fillcolor="white [3201]" stroked="f" strokeweight=".5pt">
                <v:textbox>
                  <w:txbxContent>
                    <w:p w14:paraId="37E82118" w14:textId="5D7488FE" w:rsidR="009040B3" w:rsidRDefault="009040B3">
                      <w:r>
                        <w:rPr>
                          <w:noProof/>
                        </w:rPr>
                        <w:drawing>
                          <wp:inline distT="0" distB="0" distL="0" distR="0" wp14:anchorId="5AB84FB7" wp14:editId="7D3DB2BE">
                            <wp:extent cx="527050" cy="457200"/>
                            <wp:effectExtent l="0" t="0" r="6350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サケ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05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933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AC7966" wp14:editId="5529CD9A">
                <wp:simplePos x="0" y="0"/>
                <wp:positionH relativeFrom="leftMargin">
                  <wp:posOffset>381000</wp:posOffset>
                </wp:positionH>
                <wp:positionV relativeFrom="paragraph">
                  <wp:posOffset>3886835</wp:posOffset>
                </wp:positionV>
                <wp:extent cx="495300" cy="510540"/>
                <wp:effectExtent l="0" t="0" r="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678B1" w14:textId="07A073CA" w:rsidR="00715CA3" w:rsidRDefault="00715C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6D31E" wp14:editId="5C0C0A6F">
                                  <wp:extent cx="306070" cy="306070"/>
                                  <wp:effectExtent l="0" t="0" r="0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ヒラメ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070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7966" id="テキスト ボックス 28" o:spid="_x0000_s1046" type="#_x0000_t202" style="position:absolute;margin-left:30pt;margin-top:306.05pt;width:39pt;height:40.2pt;z-index:251785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" fillcolor="white [3201]" stroked="f" strokeweight=".5pt">
                <v:textbox>
                  <w:txbxContent>
                    <w:p w14:paraId="27A678B1" w14:textId="07A073CA" w:rsidR="00715CA3" w:rsidRDefault="00715CA3">
                      <w:r>
                        <w:rPr>
                          <w:noProof/>
                        </w:rPr>
                        <w:drawing>
                          <wp:inline distT="0" distB="0" distL="0" distR="0" wp14:anchorId="3186D31E" wp14:editId="5C0C0A6F">
                            <wp:extent cx="306070" cy="306070"/>
                            <wp:effectExtent l="0" t="0" r="0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ヒラメ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070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933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7307C2" wp14:editId="6349ADC5">
                <wp:simplePos x="0" y="0"/>
                <wp:positionH relativeFrom="margin">
                  <wp:align>right</wp:align>
                </wp:positionH>
                <wp:positionV relativeFrom="paragraph">
                  <wp:posOffset>3893820</wp:posOffset>
                </wp:positionV>
                <wp:extent cx="5783580" cy="457200"/>
                <wp:effectExtent l="0" t="0" r="762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85EC6" w14:textId="1BA92019" w:rsidR="00BD2BE0" w:rsidRPr="00853CB5" w:rsidRDefault="001E5560" w:rsidP="00853CB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平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成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3</w:t>
                            </w:r>
                            <w:r w:rsidR="00C15CAE" w:rsidRPr="007D0D94">
                              <w:rPr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1</w:t>
                            </w:r>
                            <w:r w:rsidR="00853CB5" w:rsidRPr="007D0D94">
                              <w:rPr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年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1</w:t>
                            </w:r>
                            <w:r w:rsidR="00853CB5" w:rsidRPr="007D0D94">
                              <w:rPr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月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か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ら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令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和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元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年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1</w:t>
                            </w:r>
                            <w:r w:rsidR="00C15CAE" w:rsidRPr="007D0D94">
                              <w:rPr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2</w:t>
                            </w:r>
                            <w:r w:rsidR="00853CB5" w:rsidRPr="007D0D94">
                              <w:rPr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月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ま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で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の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漁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獲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情</w:t>
                            </w:r>
                            <w:r w:rsidR="00853CB5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 xml:space="preserve"> </w:t>
                            </w:r>
                            <w:r w:rsidR="00BD2BE0" w:rsidRPr="007D0D9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shd w:val="pct15" w:color="auto" w:fill="FFFFFF"/>
                              </w:rPr>
                              <w:t>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07C2" id="テキスト ボックス 37" o:spid="_x0000_s1047" type="#_x0000_t202" style="position:absolute;margin-left:404.2pt;margin-top:306.6pt;width:455.4pt;height:36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" fillcolor="white [3201]" stroked="f" strokeweight=".5pt">
                <v:textbox>
                  <w:txbxContent>
                    <w:p w14:paraId="01585EC6" w14:textId="1BA92019" w:rsidR="00BD2BE0" w:rsidRPr="00853CB5" w:rsidRDefault="001E5560" w:rsidP="00853CB5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平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成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3</w:t>
                      </w:r>
                      <w:r w:rsidR="00C15CAE" w:rsidRPr="007D0D94">
                        <w:rPr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1</w:t>
                      </w:r>
                      <w:r w:rsidR="00853CB5" w:rsidRPr="007D0D94">
                        <w:rPr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年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1</w:t>
                      </w:r>
                      <w:r w:rsidR="00853CB5" w:rsidRPr="007D0D94">
                        <w:rPr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月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か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ら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令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和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元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年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1</w:t>
                      </w:r>
                      <w:r w:rsidR="00C15CAE" w:rsidRPr="007D0D94">
                        <w:rPr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2</w:t>
                      </w:r>
                      <w:r w:rsidR="00853CB5" w:rsidRPr="007D0D94">
                        <w:rPr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月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ま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で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の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漁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獲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情</w:t>
                      </w:r>
                      <w:r w:rsidR="00853CB5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 xml:space="preserve"> </w:t>
                      </w:r>
                      <w:r w:rsidR="00BD2BE0" w:rsidRPr="007D0D94">
                        <w:rPr>
                          <w:rFonts w:hint="eastAsia"/>
                          <w:b/>
                          <w:bCs/>
                          <w:sz w:val="28"/>
                          <w:szCs w:val="32"/>
                          <w:shd w:val="pct15" w:color="auto" w:fill="FFFFFF"/>
                        </w:rPr>
                        <w:t>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0C5" w:rsidRPr="00D07A1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617CC6" wp14:editId="6A361937">
                <wp:simplePos x="0" y="0"/>
                <wp:positionH relativeFrom="column">
                  <wp:posOffset>-571500</wp:posOffset>
                </wp:positionH>
                <wp:positionV relativeFrom="paragraph">
                  <wp:posOffset>739775</wp:posOffset>
                </wp:positionV>
                <wp:extent cx="3215640" cy="274320"/>
                <wp:effectExtent l="0" t="0" r="381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9574F" w14:textId="4A9296AF" w:rsidR="00D07A1C" w:rsidRDefault="00D07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B8E1D" wp14:editId="48FEA71C">
                                  <wp:extent cx="3078480" cy="154881"/>
                                  <wp:effectExtent l="0" t="0" r="0" b="0"/>
                                  <wp:docPr id="67" name="図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飾り罫線【金魚・黒】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4181510" cy="210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7CC6" id="テキスト ボックス 66" o:spid="_x0000_s1048" type="#_x0000_t202" style="position:absolute;margin-left:-45pt;margin-top:58.25pt;width:253.2pt;height:21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" fillcolor="white [3201]" stroked="f" strokeweight=".5pt">
                <v:textbox>
                  <w:txbxContent>
                    <w:p w14:paraId="4D59574F" w14:textId="4A9296AF" w:rsidR="00D07A1C" w:rsidRDefault="00D07A1C">
                      <w:r>
                        <w:rPr>
                          <w:noProof/>
                        </w:rPr>
                        <w:drawing>
                          <wp:inline distT="0" distB="0" distL="0" distR="0" wp14:anchorId="74AB8E1D" wp14:editId="48FEA71C">
                            <wp:extent cx="3078480" cy="154881"/>
                            <wp:effectExtent l="0" t="0" r="0" b="0"/>
                            <wp:docPr id="67" name="図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飾り罫線【金魚・黒】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4181510" cy="210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43E7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463C44" wp14:editId="418A3550">
                <wp:simplePos x="0" y="0"/>
                <wp:positionH relativeFrom="column">
                  <wp:posOffset>5478780</wp:posOffset>
                </wp:positionH>
                <wp:positionV relativeFrom="paragraph">
                  <wp:posOffset>457835</wp:posOffset>
                </wp:positionV>
                <wp:extent cx="807720" cy="678180"/>
                <wp:effectExtent l="0" t="0" r="0" b="762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D55ED" w14:textId="1C2B25CB" w:rsidR="00C17997" w:rsidRDefault="00C179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59851" wp14:editId="7D9276DE">
                                  <wp:extent cx="647700" cy="647700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冬【こたつ】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3C44" id="テキスト ボックス 76" o:spid="_x0000_s1049" type="#_x0000_t202" style="position:absolute;margin-left:431.4pt;margin-top:36.05pt;width:63.6pt;height:53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" fillcolor="white [3201]" stroked="f" strokeweight=".5pt">
                <v:textbox>
                  <w:txbxContent>
                    <w:p w14:paraId="088D55ED" w14:textId="1C2B25CB" w:rsidR="00C17997" w:rsidRDefault="00C17997">
                      <w:r>
                        <w:rPr>
                          <w:noProof/>
                        </w:rPr>
                        <w:drawing>
                          <wp:inline distT="0" distB="0" distL="0" distR="0" wp14:anchorId="3E559851" wp14:editId="7D9276DE">
                            <wp:extent cx="647700" cy="647700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冬【こたつ】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43E7" w:rsidRPr="00D07A1C">
        <w:rPr>
          <w:rFonts w:hint="eastAsi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0AD4B728" wp14:editId="296F06C8">
                <wp:simplePos x="0" y="0"/>
                <wp:positionH relativeFrom="column">
                  <wp:posOffset>5090160</wp:posOffset>
                </wp:positionH>
                <wp:positionV relativeFrom="paragraph">
                  <wp:posOffset>1113155</wp:posOffset>
                </wp:positionV>
                <wp:extent cx="1417320" cy="134112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C26CC" w14:textId="3D931C92" w:rsidR="004B2160" w:rsidRDefault="004B21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BED3F" wp14:editId="12F149E8">
                                  <wp:extent cx="1205230" cy="1144270"/>
                                  <wp:effectExtent l="0" t="0" r="0" b="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正月【富士】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3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4B728" id="テキスト ボックス 52" o:spid="_x0000_s1050" type="#_x0000_t202" style="position:absolute;margin-left:400.8pt;margin-top:87.65pt;width:111.6pt;height:105.6pt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" fillcolor="white [3201]" stroked="f" strokeweight=".5pt">
                <v:textbox>
                  <w:txbxContent>
                    <w:p w14:paraId="39DC26CC" w14:textId="3D931C92" w:rsidR="004B2160" w:rsidRDefault="004B2160">
                      <w:r>
                        <w:rPr>
                          <w:noProof/>
                        </w:rPr>
                        <w:drawing>
                          <wp:inline distT="0" distB="0" distL="0" distR="0" wp14:anchorId="4FBBED3F" wp14:editId="12F149E8">
                            <wp:extent cx="1205230" cy="1144270"/>
                            <wp:effectExtent l="0" t="0" r="0" b="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正月【富士】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3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7997" w:rsidRPr="00D07A1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D372E7" wp14:editId="0C786BAE">
                <wp:simplePos x="0" y="0"/>
                <wp:positionH relativeFrom="margin">
                  <wp:posOffset>4556760</wp:posOffset>
                </wp:positionH>
                <wp:positionV relativeFrom="paragraph">
                  <wp:posOffset>427355</wp:posOffset>
                </wp:positionV>
                <wp:extent cx="891540" cy="7620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08631" w14:textId="1B0B83B4" w:rsidR="00380A59" w:rsidRDefault="00C179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85540" wp14:editId="424020EA">
                                  <wp:extent cx="662940" cy="579120"/>
                                  <wp:effectExtent l="0" t="0" r="3810" b="0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冬【かまくら】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94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372E7" id="テキスト ボックス 34" o:spid="_x0000_s1051" type="#_x0000_t202" style="position:absolute;margin-left:358.8pt;margin-top:33.65pt;width:70.2pt;height:60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" filled="f" stroked="f" strokeweight=".5pt">
                <v:textbox>
                  <w:txbxContent>
                    <w:p w14:paraId="5FD08631" w14:textId="1B0B83B4" w:rsidR="00380A59" w:rsidRDefault="00C17997">
                      <w:r>
                        <w:rPr>
                          <w:noProof/>
                        </w:rPr>
                        <w:drawing>
                          <wp:inline distT="0" distB="0" distL="0" distR="0" wp14:anchorId="23C85540" wp14:editId="424020EA">
                            <wp:extent cx="662940" cy="579120"/>
                            <wp:effectExtent l="0" t="0" r="3810" b="0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冬【かまくら】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940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A59" w:rsidRPr="00D07A1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8376A3" wp14:editId="0042C3A0">
                <wp:simplePos x="0" y="0"/>
                <wp:positionH relativeFrom="column">
                  <wp:posOffset>1805305</wp:posOffset>
                </wp:positionH>
                <wp:positionV relativeFrom="paragraph">
                  <wp:posOffset>1318895</wp:posOffset>
                </wp:positionV>
                <wp:extent cx="3177540" cy="478790"/>
                <wp:effectExtent l="0" t="0" r="381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47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45EDC" w14:textId="080CE4F3" w:rsidR="00380A59" w:rsidRPr="003907AE" w:rsidRDefault="001E1391" w:rsidP="00AA6E57">
                            <w:pPr>
                              <w:widowControl/>
                              <w:jc w:val="left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816A5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祝</w:t>
                            </w:r>
                            <w:r w:rsidRPr="00816A59">
                              <w:rPr>
                                <w:rFonts w:ascii="HGP明朝E" w:eastAsia="HGP明朝E" w:hAnsi="HGP明朝E" w:hint="eastAsia"/>
                                <w:color w:val="FF05AC"/>
                                <w:sz w:val="40"/>
                                <w:szCs w:val="44"/>
                              </w:rPr>
                              <w:t>令和２年</w:t>
                            </w:r>
                            <w:r w:rsidRPr="00816A5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！</w:t>
                            </w:r>
                            <w:r w:rsidR="003907AE" w:rsidRPr="00816A59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新年初売会</w:t>
                            </w:r>
                            <w:r w:rsidR="00AB0B7D" w:rsidRPr="00816A59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376A3" id="テキスト ボックス 35" o:spid="_x0000_s1052" type="#_x0000_t202" style="position:absolute;margin-left:142.15pt;margin-top:103.85pt;width:250.2pt;height:37.7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" fillcolor="white [3201]" stroked="f" strokeweight=".5pt">
                <v:textbox>
                  <w:txbxContent>
                    <w:p w14:paraId="52345EDC" w14:textId="080CE4F3" w:rsidR="00380A59" w:rsidRPr="003907AE" w:rsidRDefault="001E1391" w:rsidP="00AA6E57">
                      <w:pPr>
                        <w:widowControl/>
                        <w:jc w:val="left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816A59"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祝</w:t>
                      </w:r>
                      <w:r w:rsidRPr="00816A59">
                        <w:rPr>
                          <w:rFonts w:ascii="HGP明朝E" w:eastAsia="HGP明朝E" w:hAnsi="HGP明朝E" w:hint="eastAsia"/>
                          <w:color w:val="FF05AC"/>
                          <w:sz w:val="40"/>
                          <w:szCs w:val="44"/>
                        </w:rPr>
                        <w:t>令和２年</w:t>
                      </w:r>
                      <w:r w:rsidRPr="00816A59"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！</w:t>
                      </w:r>
                      <w:r w:rsidR="003907AE" w:rsidRPr="00816A59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新年初売会</w:t>
                      </w:r>
                      <w:r w:rsidR="00AB0B7D" w:rsidRPr="00816A59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開催</w:t>
                      </w:r>
                    </w:p>
                  </w:txbxContent>
                </v:textbox>
              </v:shape>
            </w:pict>
          </mc:Fallback>
        </mc:AlternateContent>
      </w:r>
      <w:r w:rsidR="00553EA0" w:rsidRPr="00D07A1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C35F7A" wp14:editId="395ADFAA">
                <wp:simplePos x="0" y="0"/>
                <wp:positionH relativeFrom="column">
                  <wp:posOffset>4411980</wp:posOffset>
                </wp:positionH>
                <wp:positionV relativeFrom="paragraph">
                  <wp:posOffset>2385695</wp:posOffset>
                </wp:positionV>
                <wp:extent cx="1935480" cy="1386840"/>
                <wp:effectExtent l="0" t="0" r="0" b="381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AA0FC" w14:textId="1B3A0A14" w:rsidR="00380A59" w:rsidRDefault="001B7C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15857" wp14:editId="3CF520F0">
                                  <wp:extent cx="1803304" cy="1242060"/>
                                  <wp:effectExtent l="0" t="0" r="6985" b="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初売様子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5489" cy="125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5F7A" id="テキスト ボックス 31" o:spid="_x0000_s1053" type="#_x0000_t202" style="position:absolute;margin-left:347.4pt;margin-top:187.85pt;width:152.4pt;height:109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" filled="f" stroked="f" strokeweight=".5pt">
                <v:textbox>
                  <w:txbxContent>
                    <w:p w14:paraId="67FAA0FC" w14:textId="1B3A0A14" w:rsidR="00380A59" w:rsidRDefault="001B7C5C">
                      <w:r>
                        <w:rPr>
                          <w:noProof/>
                        </w:rPr>
                        <w:drawing>
                          <wp:inline distT="0" distB="0" distL="0" distR="0" wp14:anchorId="1CA15857" wp14:editId="3CF520F0">
                            <wp:extent cx="1803304" cy="1242060"/>
                            <wp:effectExtent l="0" t="0" r="6985" b="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初売様子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5489" cy="125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5122" w:rsidRPr="00D07A1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BFC699" wp14:editId="5CB9390F">
                <wp:simplePos x="0" y="0"/>
                <wp:positionH relativeFrom="column">
                  <wp:posOffset>-472440</wp:posOffset>
                </wp:positionH>
                <wp:positionV relativeFrom="paragraph">
                  <wp:posOffset>1166495</wp:posOffset>
                </wp:positionV>
                <wp:extent cx="2301240" cy="1600200"/>
                <wp:effectExtent l="0" t="0" r="381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39522" w14:textId="54A71CAC" w:rsidR="00E53227" w:rsidRDefault="00F12E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3E174" wp14:editId="6E0B5A68">
                                  <wp:extent cx="2186629" cy="1456055"/>
                                  <wp:effectExtent l="0" t="0" r="4445" b="0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全体写真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839" cy="1483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C699" id="テキスト ボックス 8" o:spid="_x0000_s1054" type="#_x0000_t202" style="position:absolute;margin-left:-37.2pt;margin-top:91.85pt;width:181.2pt;height:12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" fillcolor="white [3201]" stroked="f" strokeweight=".5pt">
                <v:textbox>
                  <w:txbxContent>
                    <w:p w14:paraId="27339522" w14:textId="54A71CAC" w:rsidR="00E53227" w:rsidRDefault="00F12E3B">
                      <w:r>
                        <w:rPr>
                          <w:noProof/>
                        </w:rPr>
                        <w:drawing>
                          <wp:inline distT="0" distB="0" distL="0" distR="0" wp14:anchorId="2A03E174" wp14:editId="6E0B5A68">
                            <wp:extent cx="2186629" cy="1456055"/>
                            <wp:effectExtent l="0" t="0" r="4445" b="0"/>
                            <wp:docPr id="63" name="図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全体写真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839" cy="1483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0E89" w:rsidRPr="00D07A1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DE3B63" wp14:editId="5C6DC113">
                <wp:simplePos x="0" y="0"/>
                <wp:positionH relativeFrom="margin">
                  <wp:posOffset>-538480</wp:posOffset>
                </wp:positionH>
                <wp:positionV relativeFrom="paragraph">
                  <wp:posOffset>6667500</wp:posOffset>
                </wp:positionV>
                <wp:extent cx="6738150" cy="345523"/>
                <wp:effectExtent l="0" t="0" r="571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150" cy="345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A766B" w14:textId="77777777" w:rsidR="00960335" w:rsidRPr="00960335" w:rsidRDefault="00960335" w:rsidP="00060147">
                            <w:pPr>
                              <w:ind w:firstLineChars="50" w:firstLine="120"/>
                              <w:rPr>
                                <w:sz w:val="22"/>
                                <w:szCs w:val="21"/>
                              </w:rPr>
                            </w:pPr>
                            <w:r w:rsidRPr="00960335">
                              <w:rPr>
                                <w:rFonts w:hint="eastAsia"/>
                                <w:sz w:val="24"/>
                                <w:szCs w:val="21"/>
                              </w:rPr>
                              <w:t>※</w:t>
                            </w:r>
                            <w:r w:rsidRPr="00960335">
                              <w:rPr>
                                <w:sz w:val="24"/>
                                <w:szCs w:val="21"/>
                              </w:rPr>
                              <w:t>カラー版を様似町ホームページに掲載しております。</w:t>
                            </w:r>
                            <w:r w:rsidRPr="00960335">
                              <w:rPr>
                                <w:sz w:val="24"/>
                                <w:szCs w:val="21"/>
                              </w:rPr>
                              <w:t>→HP</w:t>
                            </w:r>
                            <w:r w:rsidRPr="00960335">
                              <w:rPr>
                                <w:rFonts w:hint="eastAsia"/>
                                <w:sz w:val="24"/>
                                <w:szCs w:val="21"/>
                              </w:rPr>
                              <w:t>アドレス</w:t>
                            </w:r>
                            <w:r w:rsidRPr="00960335">
                              <w:rPr>
                                <w:rFonts w:hint="eastAsia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960335">
                              <w:rPr>
                                <w:sz w:val="24"/>
                                <w:szCs w:val="21"/>
                              </w:rPr>
                              <w:t>http://www.samani.jp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3B63" id="テキスト ボックス 17" o:spid="_x0000_s1055" type="#_x0000_t202" style="position:absolute;margin-left:-42.4pt;margin-top:525pt;width:530.55pt;height:27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" fillcolor="white [3201]" stroked="f" strokeweight=".5pt">
                <v:textbox>
                  <w:txbxContent>
                    <w:p w14:paraId="041A766B" w14:textId="77777777" w:rsidR="00960335" w:rsidRPr="00960335" w:rsidRDefault="00960335" w:rsidP="00060147">
                      <w:pPr>
                        <w:ind w:firstLineChars="50" w:firstLine="120"/>
                        <w:rPr>
                          <w:sz w:val="22"/>
                          <w:szCs w:val="21"/>
                        </w:rPr>
                      </w:pPr>
                      <w:r w:rsidRPr="00960335">
                        <w:rPr>
                          <w:rFonts w:hint="eastAsia"/>
                          <w:sz w:val="24"/>
                          <w:szCs w:val="21"/>
                        </w:rPr>
                        <w:t>※</w:t>
                      </w:r>
                      <w:r w:rsidRPr="00960335">
                        <w:rPr>
                          <w:sz w:val="24"/>
                          <w:szCs w:val="21"/>
                        </w:rPr>
                        <w:t>カラー版を様似町ホームページに掲載しております。</w:t>
                      </w:r>
                      <w:r w:rsidRPr="00960335">
                        <w:rPr>
                          <w:sz w:val="24"/>
                          <w:szCs w:val="21"/>
                        </w:rPr>
                        <w:t>→HP</w:t>
                      </w:r>
                      <w:r w:rsidRPr="00960335">
                        <w:rPr>
                          <w:rFonts w:hint="eastAsia"/>
                          <w:sz w:val="24"/>
                          <w:szCs w:val="21"/>
                        </w:rPr>
                        <w:t>アドレス</w:t>
                      </w:r>
                      <w:r w:rsidRPr="00960335">
                        <w:rPr>
                          <w:rFonts w:hint="eastAsia"/>
                          <w:sz w:val="24"/>
                          <w:szCs w:val="21"/>
                        </w:rPr>
                        <w:t xml:space="preserve"> </w:t>
                      </w:r>
                      <w:r w:rsidRPr="00960335">
                        <w:rPr>
                          <w:sz w:val="24"/>
                          <w:szCs w:val="21"/>
                        </w:rPr>
                        <w:t>http://www.samani.jp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621BE" w:rsidRPr="00D07A1C" w:rsidSect="00F959BB">
      <w:pgSz w:w="11906" w:h="16838" w:code="9"/>
      <w:pgMar w:top="1871" w:right="1474" w:bottom="851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D7E1A" w14:textId="77777777" w:rsidR="00D27D64" w:rsidRDefault="00D27D64" w:rsidP="00F74090">
      <w:r>
        <w:separator/>
      </w:r>
    </w:p>
  </w:endnote>
  <w:endnote w:type="continuationSeparator" w:id="0">
    <w:p w14:paraId="5A037CF2" w14:textId="77777777" w:rsidR="00D27D64" w:rsidRDefault="00D27D64" w:rsidP="00F7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B79D4" w14:textId="77777777" w:rsidR="00D27D64" w:rsidRDefault="00D27D64" w:rsidP="00F74090">
      <w:r>
        <w:separator/>
      </w:r>
    </w:p>
  </w:footnote>
  <w:footnote w:type="continuationSeparator" w:id="0">
    <w:p w14:paraId="36492E71" w14:textId="77777777" w:rsidR="00D27D64" w:rsidRDefault="00D27D64" w:rsidP="00F74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35BC9"/>
    <w:multiLevelType w:val="hybridMultilevel"/>
    <w:tmpl w:val="20FA7370"/>
    <w:lvl w:ilvl="0" w:tplc="8DA446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E3D"/>
    <w:rsid w:val="0001090C"/>
    <w:rsid w:val="0001260E"/>
    <w:rsid w:val="0001548B"/>
    <w:rsid w:val="000178C2"/>
    <w:rsid w:val="00020002"/>
    <w:rsid w:val="0002015C"/>
    <w:rsid w:val="00020FED"/>
    <w:rsid w:val="000229DA"/>
    <w:rsid w:val="00022BB0"/>
    <w:rsid w:val="00023B1A"/>
    <w:rsid w:val="00025B2C"/>
    <w:rsid w:val="0002774A"/>
    <w:rsid w:val="00027EA2"/>
    <w:rsid w:val="000332FA"/>
    <w:rsid w:val="00037D30"/>
    <w:rsid w:val="00043879"/>
    <w:rsid w:val="000543CD"/>
    <w:rsid w:val="00054AF5"/>
    <w:rsid w:val="00055B11"/>
    <w:rsid w:val="000600BE"/>
    <w:rsid w:val="00060147"/>
    <w:rsid w:val="000636EC"/>
    <w:rsid w:val="00064E86"/>
    <w:rsid w:val="00073378"/>
    <w:rsid w:val="00080306"/>
    <w:rsid w:val="00080CC8"/>
    <w:rsid w:val="00080D54"/>
    <w:rsid w:val="00081DD9"/>
    <w:rsid w:val="00085E0A"/>
    <w:rsid w:val="00090803"/>
    <w:rsid w:val="000A1635"/>
    <w:rsid w:val="000A4965"/>
    <w:rsid w:val="000A5694"/>
    <w:rsid w:val="000B2DD1"/>
    <w:rsid w:val="000B34D3"/>
    <w:rsid w:val="000B4C63"/>
    <w:rsid w:val="000B52D8"/>
    <w:rsid w:val="000C2AA0"/>
    <w:rsid w:val="000C4A7B"/>
    <w:rsid w:val="000C624E"/>
    <w:rsid w:val="000C7434"/>
    <w:rsid w:val="000D283D"/>
    <w:rsid w:val="000D5FAE"/>
    <w:rsid w:val="000D7C84"/>
    <w:rsid w:val="000E3710"/>
    <w:rsid w:val="000E4BD0"/>
    <w:rsid w:val="000F660B"/>
    <w:rsid w:val="00102298"/>
    <w:rsid w:val="001043E3"/>
    <w:rsid w:val="00104992"/>
    <w:rsid w:val="001078BC"/>
    <w:rsid w:val="00120195"/>
    <w:rsid w:val="00124138"/>
    <w:rsid w:val="00134F57"/>
    <w:rsid w:val="00137E13"/>
    <w:rsid w:val="001420A7"/>
    <w:rsid w:val="001425F8"/>
    <w:rsid w:val="00142713"/>
    <w:rsid w:val="00145FA4"/>
    <w:rsid w:val="0014611D"/>
    <w:rsid w:val="001473D8"/>
    <w:rsid w:val="00160831"/>
    <w:rsid w:val="00161F94"/>
    <w:rsid w:val="001660A6"/>
    <w:rsid w:val="00166223"/>
    <w:rsid w:val="0017156B"/>
    <w:rsid w:val="00171B64"/>
    <w:rsid w:val="001763A3"/>
    <w:rsid w:val="00187916"/>
    <w:rsid w:val="001905DE"/>
    <w:rsid w:val="00190C3E"/>
    <w:rsid w:val="00191C77"/>
    <w:rsid w:val="00196CB9"/>
    <w:rsid w:val="001A3DB4"/>
    <w:rsid w:val="001A4C61"/>
    <w:rsid w:val="001A4EB8"/>
    <w:rsid w:val="001B7C5C"/>
    <w:rsid w:val="001C0B2E"/>
    <w:rsid w:val="001C28B3"/>
    <w:rsid w:val="001C70F6"/>
    <w:rsid w:val="001D11EA"/>
    <w:rsid w:val="001D1A6C"/>
    <w:rsid w:val="001D2A14"/>
    <w:rsid w:val="001D4EAD"/>
    <w:rsid w:val="001E1391"/>
    <w:rsid w:val="001E17F8"/>
    <w:rsid w:val="001E5560"/>
    <w:rsid w:val="001E7B57"/>
    <w:rsid w:val="001F4472"/>
    <w:rsid w:val="00207A2E"/>
    <w:rsid w:val="00216B9B"/>
    <w:rsid w:val="00220A48"/>
    <w:rsid w:val="00220EC8"/>
    <w:rsid w:val="00221AFC"/>
    <w:rsid w:val="0022741F"/>
    <w:rsid w:val="00227531"/>
    <w:rsid w:val="0023176C"/>
    <w:rsid w:val="00233A52"/>
    <w:rsid w:val="00240D03"/>
    <w:rsid w:val="00251718"/>
    <w:rsid w:val="00253F4E"/>
    <w:rsid w:val="002707A3"/>
    <w:rsid w:val="0027101F"/>
    <w:rsid w:val="00271540"/>
    <w:rsid w:val="0028177B"/>
    <w:rsid w:val="00282032"/>
    <w:rsid w:val="002A4FC7"/>
    <w:rsid w:val="002A5BC2"/>
    <w:rsid w:val="002C39E6"/>
    <w:rsid w:val="002C5456"/>
    <w:rsid w:val="002D07CF"/>
    <w:rsid w:val="002D3FC5"/>
    <w:rsid w:val="002D6759"/>
    <w:rsid w:val="002E0219"/>
    <w:rsid w:val="002E0359"/>
    <w:rsid w:val="002E6686"/>
    <w:rsid w:val="003004F9"/>
    <w:rsid w:val="00303F3E"/>
    <w:rsid w:val="00316AC1"/>
    <w:rsid w:val="00323734"/>
    <w:rsid w:val="003247AE"/>
    <w:rsid w:val="00331FDC"/>
    <w:rsid w:val="00332D38"/>
    <w:rsid w:val="0034116D"/>
    <w:rsid w:val="003423AD"/>
    <w:rsid w:val="003448FD"/>
    <w:rsid w:val="0034538D"/>
    <w:rsid w:val="00347485"/>
    <w:rsid w:val="00353E0B"/>
    <w:rsid w:val="0036005E"/>
    <w:rsid w:val="00360B69"/>
    <w:rsid w:val="003619DB"/>
    <w:rsid w:val="003642D6"/>
    <w:rsid w:val="00375864"/>
    <w:rsid w:val="00376834"/>
    <w:rsid w:val="00380A59"/>
    <w:rsid w:val="00382A3D"/>
    <w:rsid w:val="00384FC4"/>
    <w:rsid w:val="003907AE"/>
    <w:rsid w:val="00393E33"/>
    <w:rsid w:val="003A0A4B"/>
    <w:rsid w:val="003A12D6"/>
    <w:rsid w:val="003A2F8A"/>
    <w:rsid w:val="003B1499"/>
    <w:rsid w:val="003C04EC"/>
    <w:rsid w:val="003C5DF3"/>
    <w:rsid w:val="003C65D9"/>
    <w:rsid w:val="003D0AEF"/>
    <w:rsid w:val="003D70D9"/>
    <w:rsid w:val="003D7BA2"/>
    <w:rsid w:val="003E0400"/>
    <w:rsid w:val="003E15C8"/>
    <w:rsid w:val="003E5957"/>
    <w:rsid w:val="003E7EFA"/>
    <w:rsid w:val="003F26E6"/>
    <w:rsid w:val="003F450E"/>
    <w:rsid w:val="00400616"/>
    <w:rsid w:val="004009CE"/>
    <w:rsid w:val="00402B08"/>
    <w:rsid w:val="00413DB7"/>
    <w:rsid w:val="0041479A"/>
    <w:rsid w:val="0041509B"/>
    <w:rsid w:val="00421422"/>
    <w:rsid w:val="004250C0"/>
    <w:rsid w:val="004452C6"/>
    <w:rsid w:val="00450CBA"/>
    <w:rsid w:val="00455484"/>
    <w:rsid w:val="00455D78"/>
    <w:rsid w:val="00456325"/>
    <w:rsid w:val="00464658"/>
    <w:rsid w:val="00464CA5"/>
    <w:rsid w:val="004725D0"/>
    <w:rsid w:val="00477471"/>
    <w:rsid w:val="004825D9"/>
    <w:rsid w:val="00491CE6"/>
    <w:rsid w:val="00494F82"/>
    <w:rsid w:val="004A28DE"/>
    <w:rsid w:val="004A7053"/>
    <w:rsid w:val="004B2160"/>
    <w:rsid w:val="004B2D38"/>
    <w:rsid w:val="004C0202"/>
    <w:rsid w:val="004C277C"/>
    <w:rsid w:val="004C75CD"/>
    <w:rsid w:val="004C7D9F"/>
    <w:rsid w:val="004D2C22"/>
    <w:rsid w:val="004E3F61"/>
    <w:rsid w:val="004F03D6"/>
    <w:rsid w:val="004F2A09"/>
    <w:rsid w:val="004F4BA5"/>
    <w:rsid w:val="00501DEF"/>
    <w:rsid w:val="005020EC"/>
    <w:rsid w:val="00503523"/>
    <w:rsid w:val="005067C3"/>
    <w:rsid w:val="00511536"/>
    <w:rsid w:val="00514BCB"/>
    <w:rsid w:val="005157EB"/>
    <w:rsid w:val="00515E01"/>
    <w:rsid w:val="00522D7D"/>
    <w:rsid w:val="0052521C"/>
    <w:rsid w:val="00526BBF"/>
    <w:rsid w:val="005302D8"/>
    <w:rsid w:val="00545177"/>
    <w:rsid w:val="00550D2C"/>
    <w:rsid w:val="00551BEF"/>
    <w:rsid w:val="00551F0C"/>
    <w:rsid w:val="00553249"/>
    <w:rsid w:val="0055353C"/>
    <w:rsid w:val="0055389D"/>
    <w:rsid w:val="00553EA0"/>
    <w:rsid w:val="0055509E"/>
    <w:rsid w:val="005621BE"/>
    <w:rsid w:val="00571626"/>
    <w:rsid w:val="00573F84"/>
    <w:rsid w:val="005741AB"/>
    <w:rsid w:val="00574489"/>
    <w:rsid w:val="00577F08"/>
    <w:rsid w:val="00583C26"/>
    <w:rsid w:val="00584F7D"/>
    <w:rsid w:val="0058636E"/>
    <w:rsid w:val="0059080C"/>
    <w:rsid w:val="00593B19"/>
    <w:rsid w:val="00594581"/>
    <w:rsid w:val="005A058B"/>
    <w:rsid w:val="005A3511"/>
    <w:rsid w:val="005B3C2B"/>
    <w:rsid w:val="005B588E"/>
    <w:rsid w:val="005B7C97"/>
    <w:rsid w:val="005C2BB9"/>
    <w:rsid w:val="005C2E80"/>
    <w:rsid w:val="005C3855"/>
    <w:rsid w:val="005D0418"/>
    <w:rsid w:val="005D0922"/>
    <w:rsid w:val="005D7D6A"/>
    <w:rsid w:val="005E33FD"/>
    <w:rsid w:val="005E562C"/>
    <w:rsid w:val="005F0FC8"/>
    <w:rsid w:val="005F224F"/>
    <w:rsid w:val="00600086"/>
    <w:rsid w:val="0061164C"/>
    <w:rsid w:val="006142D7"/>
    <w:rsid w:val="00616E53"/>
    <w:rsid w:val="00617F03"/>
    <w:rsid w:val="00622EDE"/>
    <w:rsid w:val="00622FBF"/>
    <w:rsid w:val="00630B53"/>
    <w:rsid w:val="00633669"/>
    <w:rsid w:val="006343E7"/>
    <w:rsid w:val="0063505C"/>
    <w:rsid w:val="00636CEE"/>
    <w:rsid w:val="00636EA4"/>
    <w:rsid w:val="00643190"/>
    <w:rsid w:val="006542A3"/>
    <w:rsid w:val="00662202"/>
    <w:rsid w:val="006643D2"/>
    <w:rsid w:val="00664E09"/>
    <w:rsid w:val="006652BC"/>
    <w:rsid w:val="00673F44"/>
    <w:rsid w:val="00675D94"/>
    <w:rsid w:val="006802F0"/>
    <w:rsid w:val="006828FD"/>
    <w:rsid w:val="0068371A"/>
    <w:rsid w:val="00684853"/>
    <w:rsid w:val="006848C0"/>
    <w:rsid w:val="00686F60"/>
    <w:rsid w:val="006933D4"/>
    <w:rsid w:val="00695105"/>
    <w:rsid w:val="006A4C50"/>
    <w:rsid w:val="006A7764"/>
    <w:rsid w:val="006A7BCE"/>
    <w:rsid w:val="006B00A6"/>
    <w:rsid w:val="006C037B"/>
    <w:rsid w:val="006C6A95"/>
    <w:rsid w:val="006C79F3"/>
    <w:rsid w:val="006C7A08"/>
    <w:rsid w:val="006D24AF"/>
    <w:rsid w:val="006D3D57"/>
    <w:rsid w:val="006D60C5"/>
    <w:rsid w:val="006D72A1"/>
    <w:rsid w:val="006E0A93"/>
    <w:rsid w:val="006E2F88"/>
    <w:rsid w:val="006E5B09"/>
    <w:rsid w:val="006E7C2B"/>
    <w:rsid w:val="006F0BD5"/>
    <w:rsid w:val="006F3763"/>
    <w:rsid w:val="006F7FED"/>
    <w:rsid w:val="00700168"/>
    <w:rsid w:val="00706EBD"/>
    <w:rsid w:val="00711F53"/>
    <w:rsid w:val="00713EA8"/>
    <w:rsid w:val="007153A2"/>
    <w:rsid w:val="00715CA3"/>
    <w:rsid w:val="00716BE4"/>
    <w:rsid w:val="007249F4"/>
    <w:rsid w:val="00726FD9"/>
    <w:rsid w:val="00733204"/>
    <w:rsid w:val="00740D0D"/>
    <w:rsid w:val="00750D52"/>
    <w:rsid w:val="00762882"/>
    <w:rsid w:val="00763B1F"/>
    <w:rsid w:val="0077101C"/>
    <w:rsid w:val="0077406F"/>
    <w:rsid w:val="007750B7"/>
    <w:rsid w:val="00781071"/>
    <w:rsid w:val="00781660"/>
    <w:rsid w:val="00781A75"/>
    <w:rsid w:val="00786177"/>
    <w:rsid w:val="007927DB"/>
    <w:rsid w:val="0079284E"/>
    <w:rsid w:val="007A1660"/>
    <w:rsid w:val="007A376E"/>
    <w:rsid w:val="007A4234"/>
    <w:rsid w:val="007A55E4"/>
    <w:rsid w:val="007A6195"/>
    <w:rsid w:val="007B35DE"/>
    <w:rsid w:val="007B76C0"/>
    <w:rsid w:val="007C304C"/>
    <w:rsid w:val="007C3D66"/>
    <w:rsid w:val="007C4465"/>
    <w:rsid w:val="007C6894"/>
    <w:rsid w:val="007D0D94"/>
    <w:rsid w:val="007D1278"/>
    <w:rsid w:val="007D593D"/>
    <w:rsid w:val="007E39A8"/>
    <w:rsid w:val="007E4E3D"/>
    <w:rsid w:val="007F1705"/>
    <w:rsid w:val="007F2BA1"/>
    <w:rsid w:val="008027F6"/>
    <w:rsid w:val="008034AB"/>
    <w:rsid w:val="00804AA9"/>
    <w:rsid w:val="008051CC"/>
    <w:rsid w:val="00812585"/>
    <w:rsid w:val="00816A59"/>
    <w:rsid w:val="00821143"/>
    <w:rsid w:val="00821176"/>
    <w:rsid w:val="00821529"/>
    <w:rsid w:val="00826D79"/>
    <w:rsid w:val="00831EE4"/>
    <w:rsid w:val="00834C9F"/>
    <w:rsid w:val="00835C52"/>
    <w:rsid w:val="00840457"/>
    <w:rsid w:val="0084064D"/>
    <w:rsid w:val="00844E79"/>
    <w:rsid w:val="00845CAA"/>
    <w:rsid w:val="0084610C"/>
    <w:rsid w:val="008469AA"/>
    <w:rsid w:val="00853CB5"/>
    <w:rsid w:val="008566B7"/>
    <w:rsid w:val="008649DF"/>
    <w:rsid w:val="00867CFA"/>
    <w:rsid w:val="0087239B"/>
    <w:rsid w:val="00876D02"/>
    <w:rsid w:val="00877B52"/>
    <w:rsid w:val="008805EB"/>
    <w:rsid w:val="0088474F"/>
    <w:rsid w:val="0088478D"/>
    <w:rsid w:val="00884CA2"/>
    <w:rsid w:val="0089145E"/>
    <w:rsid w:val="008923C1"/>
    <w:rsid w:val="00892C10"/>
    <w:rsid w:val="008A0A4D"/>
    <w:rsid w:val="008A1718"/>
    <w:rsid w:val="008A4E27"/>
    <w:rsid w:val="008A6CC5"/>
    <w:rsid w:val="008B032F"/>
    <w:rsid w:val="008C1D53"/>
    <w:rsid w:val="008C52C0"/>
    <w:rsid w:val="008D1382"/>
    <w:rsid w:val="008D78AE"/>
    <w:rsid w:val="008E1415"/>
    <w:rsid w:val="008F38B3"/>
    <w:rsid w:val="008F4933"/>
    <w:rsid w:val="00900491"/>
    <w:rsid w:val="00900506"/>
    <w:rsid w:val="00900E64"/>
    <w:rsid w:val="009040B3"/>
    <w:rsid w:val="00910687"/>
    <w:rsid w:val="00911225"/>
    <w:rsid w:val="00913007"/>
    <w:rsid w:val="00916CF6"/>
    <w:rsid w:val="00920E37"/>
    <w:rsid w:val="009251DE"/>
    <w:rsid w:val="009264BD"/>
    <w:rsid w:val="00934C69"/>
    <w:rsid w:val="00935124"/>
    <w:rsid w:val="00943AB1"/>
    <w:rsid w:val="00946F7B"/>
    <w:rsid w:val="00952EE9"/>
    <w:rsid w:val="009556F1"/>
    <w:rsid w:val="00955C99"/>
    <w:rsid w:val="00955FA2"/>
    <w:rsid w:val="00957987"/>
    <w:rsid w:val="00960335"/>
    <w:rsid w:val="0097060E"/>
    <w:rsid w:val="00970F93"/>
    <w:rsid w:val="00972F5A"/>
    <w:rsid w:val="00973FB8"/>
    <w:rsid w:val="00976F10"/>
    <w:rsid w:val="0098465C"/>
    <w:rsid w:val="009929A9"/>
    <w:rsid w:val="009948AC"/>
    <w:rsid w:val="00994F6E"/>
    <w:rsid w:val="009A312A"/>
    <w:rsid w:val="009A6BB1"/>
    <w:rsid w:val="009B1FF9"/>
    <w:rsid w:val="009B3535"/>
    <w:rsid w:val="009C1C1B"/>
    <w:rsid w:val="009C23D3"/>
    <w:rsid w:val="009C344E"/>
    <w:rsid w:val="009C7D36"/>
    <w:rsid w:val="009D0327"/>
    <w:rsid w:val="009D4CA7"/>
    <w:rsid w:val="009D760D"/>
    <w:rsid w:val="009E0E89"/>
    <w:rsid w:val="009E2386"/>
    <w:rsid w:val="009E3BAC"/>
    <w:rsid w:val="009E6518"/>
    <w:rsid w:val="009F1866"/>
    <w:rsid w:val="009F3C60"/>
    <w:rsid w:val="009F5407"/>
    <w:rsid w:val="009F6A74"/>
    <w:rsid w:val="00A01EAA"/>
    <w:rsid w:val="00A023F0"/>
    <w:rsid w:val="00A11F96"/>
    <w:rsid w:val="00A1331C"/>
    <w:rsid w:val="00A14175"/>
    <w:rsid w:val="00A143EA"/>
    <w:rsid w:val="00A2543B"/>
    <w:rsid w:val="00A30B75"/>
    <w:rsid w:val="00A33208"/>
    <w:rsid w:val="00A34269"/>
    <w:rsid w:val="00A35747"/>
    <w:rsid w:val="00A3604E"/>
    <w:rsid w:val="00A37631"/>
    <w:rsid w:val="00A41910"/>
    <w:rsid w:val="00A433DF"/>
    <w:rsid w:val="00A43ADD"/>
    <w:rsid w:val="00A50455"/>
    <w:rsid w:val="00A53F06"/>
    <w:rsid w:val="00A55317"/>
    <w:rsid w:val="00A56BB5"/>
    <w:rsid w:val="00A57C5A"/>
    <w:rsid w:val="00A60DD4"/>
    <w:rsid w:val="00A6162B"/>
    <w:rsid w:val="00A64B52"/>
    <w:rsid w:val="00A66862"/>
    <w:rsid w:val="00A67AA1"/>
    <w:rsid w:val="00A77F39"/>
    <w:rsid w:val="00A8038D"/>
    <w:rsid w:val="00A86F3E"/>
    <w:rsid w:val="00A87501"/>
    <w:rsid w:val="00A87929"/>
    <w:rsid w:val="00A91EC3"/>
    <w:rsid w:val="00A932A6"/>
    <w:rsid w:val="00A94D30"/>
    <w:rsid w:val="00A95448"/>
    <w:rsid w:val="00A96902"/>
    <w:rsid w:val="00A96C24"/>
    <w:rsid w:val="00A97252"/>
    <w:rsid w:val="00AA13E4"/>
    <w:rsid w:val="00AA44CD"/>
    <w:rsid w:val="00AA4A9D"/>
    <w:rsid w:val="00AA6E57"/>
    <w:rsid w:val="00AA7353"/>
    <w:rsid w:val="00AB0B7D"/>
    <w:rsid w:val="00AB452E"/>
    <w:rsid w:val="00AB771C"/>
    <w:rsid w:val="00AC0314"/>
    <w:rsid w:val="00AC6E6D"/>
    <w:rsid w:val="00AC741C"/>
    <w:rsid w:val="00AD2853"/>
    <w:rsid w:val="00AD484A"/>
    <w:rsid w:val="00AD614C"/>
    <w:rsid w:val="00AE1C4D"/>
    <w:rsid w:val="00AE4B46"/>
    <w:rsid w:val="00AE5957"/>
    <w:rsid w:val="00AF320F"/>
    <w:rsid w:val="00AF3528"/>
    <w:rsid w:val="00B023E9"/>
    <w:rsid w:val="00B0276A"/>
    <w:rsid w:val="00B07838"/>
    <w:rsid w:val="00B118EF"/>
    <w:rsid w:val="00B12AD7"/>
    <w:rsid w:val="00B1424A"/>
    <w:rsid w:val="00B14FF2"/>
    <w:rsid w:val="00B2054B"/>
    <w:rsid w:val="00B222A2"/>
    <w:rsid w:val="00B2721F"/>
    <w:rsid w:val="00B27D98"/>
    <w:rsid w:val="00B318AD"/>
    <w:rsid w:val="00B463DC"/>
    <w:rsid w:val="00B572E0"/>
    <w:rsid w:val="00B57602"/>
    <w:rsid w:val="00B57E4F"/>
    <w:rsid w:val="00B64EA2"/>
    <w:rsid w:val="00B82E09"/>
    <w:rsid w:val="00B96921"/>
    <w:rsid w:val="00BA2EB3"/>
    <w:rsid w:val="00BA360F"/>
    <w:rsid w:val="00BA397C"/>
    <w:rsid w:val="00BA3DA8"/>
    <w:rsid w:val="00BA4CAF"/>
    <w:rsid w:val="00BA67BB"/>
    <w:rsid w:val="00BA7167"/>
    <w:rsid w:val="00BB59E6"/>
    <w:rsid w:val="00BB645F"/>
    <w:rsid w:val="00BC5A9D"/>
    <w:rsid w:val="00BC77EA"/>
    <w:rsid w:val="00BD2BE0"/>
    <w:rsid w:val="00BD2FAE"/>
    <w:rsid w:val="00BE40F7"/>
    <w:rsid w:val="00BE7C88"/>
    <w:rsid w:val="00BF40FA"/>
    <w:rsid w:val="00C0084D"/>
    <w:rsid w:val="00C03185"/>
    <w:rsid w:val="00C04EAB"/>
    <w:rsid w:val="00C0582F"/>
    <w:rsid w:val="00C059BB"/>
    <w:rsid w:val="00C10362"/>
    <w:rsid w:val="00C1188F"/>
    <w:rsid w:val="00C140AC"/>
    <w:rsid w:val="00C15CAE"/>
    <w:rsid w:val="00C17997"/>
    <w:rsid w:val="00C17EE4"/>
    <w:rsid w:val="00C22AB7"/>
    <w:rsid w:val="00C236CC"/>
    <w:rsid w:val="00C2475A"/>
    <w:rsid w:val="00C3474E"/>
    <w:rsid w:val="00C44D0D"/>
    <w:rsid w:val="00C45759"/>
    <w:rsid w:val="00C46D1B"/>
    <w:rsid w:val="00C527C3"/>
    <w:rsid w:val="00C5446E"/>
    <w:rsid w:val="00C60C73"/>
    <w:rsid w:val="00C61087"/>
    <w:rsid w:val="00C65946"/>
    <w:rsid w:val="00C7352A"/>
    <w:rsid w:val="00C7491F"/>
    <w:rsid w:val="00C759BA"/>
    <w:rsid w:val="00C763C9"/>
    <w:rsid w:val="00C779AF"/>
    <w:rsid w:val="00C83008"/>
    <w:rsid w:val="00C913A3"/>
    <w:rsid w:val="00CA17EB"/>
    <w:rsid w:val="00CA25FA"/>
    <w:rsid w:val="00CA37FC"/>
    <w:rsid w:val="00CA3CEB"/>
    <w:rsid w:val="00CA64F8"/>
    <w:rsid w:val="00CA7A63"/>
    <w:rsid w:val="00CB1830"/>
    <w:rsid w:val="00CB194B"/>
    <w:rsid w:val="00CB5BEA"/>
    <w:rsid w:val="00CB6EA9"/>
    <w:rsid w:val="00CB6F48"/>
    <w:rsid w:val="00CC4894"/>
    <w:rsid w:val="00CC50A7"/>
    <w:rsid w:val="00CC5BA4"/>
    <w:rsid w:val="00CD3395"/>
    <w:rsid w:val="00CD5122"/>
    <w:rsid w:val="00CD73E0"/>
    <w:rsid w:val="00CE2366"/>
    <w:rsid w:val="00CE7FBB"/>
    <w:rsid w:val="00CF0973"/>
    <w:rsid w:val="00CF64A7"/>
    <w:rsid w:val="00CF7853"/>
    <w:rsid w:val="00D04DC7"/>
    <w:rsid w:val="00D07A1C"/>
    <w:rsid w:val="00D14F1A"/>
    <w:rsid w:val="00D168CD"/>
    <w:rsid w:val="00D17F03"/>
    <w:rsid w:val="00D25F25"/>
    <w:rsid w:val="00D26F28"/>
    <w:rsid w:val="00D27D64"/>
    <w:rsid w:val="00D27E8F"/>
    <w:rsid w:val="00D43B7D"/>
    <w:rsid w:val="00D5138B"/>
    <w:rsid w:val="00D55ED6"/>
    <w:rsid w:val="00D5744A"/>
    <w:rsid w:val="00D86023"/>
    <w:rsid w:val="00D94921"/>
    <w:rsid w:val="00D95585"/>
    <w:rsid w:val="00D97B65"/>
    <w:rsid w:val="00D97F5C"/>
    <w:rsid w:val="00DA0FFB"/>
    <w:rsid w:val="00DA755B"/>
    <w:rsid w:val="00DB1091"/>
    <w:rsid w:val="00DB479C"/>
    <w:rsid w:val="00DB579E"/>
    <w:rsid w:val="00DC493F"/>
    <w:rsid w:val="00DD0BAC"/>
    <w:rsid w:val="00DE20F0"/>
    <w:rsid w:val="00DE3E06"/>
    <w:rsid w:val="00E01084"/>
    <w:rsid w:val="00E014B3"/>
    <w:rsid w:val="00E14676"/>
    <w:rsid w:val="00E210EF"/>
    <w:rsid w:val="00E23368"/>
    <w:rsid w:val="00E26E90"/>
    <w:rsid w:val="00E32938"/>
    <w:rsid w:val="00E332FB"/>
    <w:rsid w:val="00E33407"/>
    <w:rsid w:val="00E37ED3"/>
    <w:rsid w:val="00E53227"/>
    <w:rsid w:val="00E54966"/>
    <w:rsid w:val="00E551D5"/>
    <w:rsid w:val="00E7067E"/>
    <w:rsid w:val="00E714C1"/>
    <w:rsid w:val="00E71638"/>
    <w:rsid w:val="00E76530"/>
    <w:rsid w:val="00E81530"/>
    <w:rsid w:val="00E8243D"/>
    <w:rsid w:val="00E84FC8"/>
    <w:rsid w:val="00E93E38"/>
    <w:rsid w:val="00EA4D87"/>
    <w:rsid w:val="00EB34B1"/>
    <w:rsid w:val="00EB5895"/>
    <w:rsid w:val="00EB6E26"/>
    <w:rsid w:val="00EC018E"/>
    <w:rsid w:val="00EC3E9D"/>
    <w:rsid w:val="00EC69CA"/>
    <w:rsid w:val="00ED222A"/>
    <w:rsid w:val="00ED5D16"/>
    <w:rsid w:val="00EE2EA4"/>
    <w:rsid w:val="00EE581F"/>
    <w:rsid w:val="00EE5CA5"/>
    <w:rsid w:val="00EE6370"/>
    <w:rsid w:val="00EF1097"/>
    <w:rsid w:val="00EF1D30"/>
    <w:rsid w:val="00EF3424"/>
    <w:rsid w:val="00EF50E0"/>
    <w:rsid w:val="00F0230E"/>
    <w:rsid w:val="00F07E18"/>
    <w:rsid w:val="00F1129E"/>
    <w:rsid w:val="00F124A1"/>
    <w:rsid w:val="00F12D10"/>
    <w:rsid w:val="00F12E3B"/>
    <w:rsid w:val="00F144AE"/>
    <w:rsid w:val="00F16B71"/>
    <w:rsid w:val="00F20AEA"/>
    <w:rsid w:val="00F223F8"/>
    <w:rsid w:val="00F24D93"/>
    <w:rsid w:val="00F25F57"/>
    <w:rsid w:val="00F32B5A"/>
    <w:rsid w:val="00F34D67"/>
    <w:rsid w:val="00F35CF8"/>
    <w:rsid w:val="00F43FB1"/>
    <w:rsid w:val="00F4477D"/>
    <w:rsid w:val="00F526C6"/>
    <w:rsid w:val="00F6074C"/>
    <w:rsid w:val="00F60999"/>
    <w:rsid w:val="00F62DFF"/>
    <w:rsid w:val="00F63DB6"/>
    <w:rsid w:val="00F653FD"/>
    <w:rsid w:val="00F6543A"/>
    <w:rsid w:val="00F74090"/>
    <w:rsid w:val="00F835A2"/>
    <w:rsid w:val="00F92108"/>
    <w:rsid w:val="00F938FD"/>
    <w:rsid w:val="00F959BB"/>
    <w:rsid w:val="00FA03F9"/>
    <w:rsid w:val="00FA13A9"/>
    <w:rsid w:val="00FA2389"/>
    <w:rsid w:val="00FA4F7A"/>
    <w:rsid w:val="00FA576B"/>
    <w:rsid w:val="00FA5B7F"/>
    <w:rsid w:val="00FB0514"/>
    <w:rsid w:val="00FB2004"/>
    <w:rsid w:val="00FB3BB9"/>
    <w:rsid w:val="00FC7474"/>
    <w:rsid w:val="00FC757D"/>
    <w:rsid w:val="00FD25EE"/>
    <w:rsid w:val="00FD28EC"/>
    <w:rsid w:val="00FE4925"/>
    <w:rsid w:val="00FE5C79"/>
    <w:rsid w:val="00FE73DE"/>
    <w:rsid w:val="00FF05B9"/>
    <w:rsid w:val="00FF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6AD88C"/>
  <w15:docId w15:val="{AF7633E2-011C-48EA-875D-36B826CE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Pr>
      <w:b/>
      <w:bCs/>
    </w:rPr>
  </w:style>
  <w:style w:type="character" w:customStyle="1" w:styleId="50">
    <w:name w:val="見出し 5 (文字)"/>
    <w:basedOn w:val="a0"/>
    <w:link w:val="5"/>
    <w:uiPriority w:val="9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Pr>
      <w:b/>
      <w:bCs/>
    </w:rPr>
  </w:style>
  <w:style w:type="character" w:customStyle="1" w:styleId="70">
    <w:name w:val="見出し 7 (文字)"/>
    <w:basedOn w:val="a0"/>
    <w:link w:val="7"/>
    <w:uiPriority w:val="9"/>
  </w:style>
  <w:style w:type="character" w:customStyle="1" w:styleId="80">
    <w:name w:val="見出し 8 (文字)"/>
    <w:basedOn w:val="a0"/>
    <w:link w:val="8"/>
    <w:uiPriority w:val="9"/>
  </w:style>
  <w:style w:type="character" w:customStyle="1" w:styleId="90">
    <w:name w:val="見出し 9 (文字)"/>
    <w:basedOn w:val="a0"/>
    <w:link w:val="9"/>
    <w:uiPriority w:val="9"/>
  </w:style>
  <w:style w:type="paragraph" w:styleId="a3">
    <w:name w:val="Title"/>
    <w:basedOn w:val="a"/>
    <w:next w:val="a"/>
    <w:link w:val="a4"/>
    <w:uiPriority w:val="10"/>
    <w:qFormat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21">
    <w:name w:val="Intense Emphasis"/>
    <w:basedOn w:val="a0"/>
    <w:uiPriority w:val="21"/>
    <w:qFormat/>
    <w:rPr>
      <w:b/>
      <w:bCs/>
      <w:i/>
      <w:iCs/>
      <w:color w:val="5B9BD5" w:themeColor="accent1"/>
    </w:r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Quote"/>
    <w:basedOn w:val="a"/>
    <w:next w:val="a"/>
    <w:link w:val="ab"/>
    <w:uiPriority w:val="29"/>
    <w:qFormat/>
    <w:rPr>
      <w:i/>
      <w:iCs/>
      <w:color w:val="000000" w:themeColor="text1"/>
    </w:rPr>
  </w:style>
  <w:style w:type="character" w:customStyle="1" w:styleId="ab">
    <w:name w:val="引用文 (文字)"/>
    <w:basedOn w:val="a0"/>
    <w:link w:val="aa"/>
    <w:uiPriority w:val="29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23">
    <w:name w:val="引用文 2 (文字)"/>
    <w:basedOn w:val="a0"/>
    <w:link w:val="22"/>
    <w:uiPriority w:val="30"/>
    <w:rPr>
      <w:b/>
      <w:bCs/>
      <w:i/>
      <w:iCs/>
      <w:color w:val="5B9BD5" w:themeColor="accent1"/>
    </w:rPr>
  </w:style>
  <w:style w:type="character" w:styleId="ac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24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d">
    <w:name w:val="Book Title"/>
    <w:basedOn w:val="a0"/>
    <w:uiPriority w:val="33"/>
    <w:qFormat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pPr>
      <w:ind w:leftChars="400" w:left="840"/>
    </w:p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0">
    <w:name w:val="FollowedHyperlink"/>
    <w:basedOn w:val="a0"/>
    <w:uiPriority w:val="99"/>
    <w:unhideWhenUsed/>
    <w:rPr>
      <w:color w:val="954F72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F74090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F74090"/>
  </w:style>
  <w:style w:type="paragraph" w:styleId="af3">
    <w:name w:val="footer"/>
    <w:basedOn w:val="a"/>
    <w:link w:val="af4"/>
    <w:uiPriority w:val="99"/>
    <w:unhideWhenUsed/>
    <w:rsid w:val="00F74090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F74090"/>
  </w:style>
  <w:style w:type="paragraph" w:styleId="af5">
    <w:name w:val="Balloon Text"/>
    <w:basedOn w:val="a"/>
    <w:link w:val="af6"/>
    <w:uiPriority w:val="99"/>
    <w:semiHidden/>
    <w:unhideWhenUsed/>
    <w:rsid w:val="00240D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240D03"/>
    <w:rPr>
      <w:rFonts w:asciiTheme="majorHAnsi" w:eastAsiaTheme="majorEastAsia" w:hAnsiTheme="majorHAnsi" w:cstheme="majorBidi"/>
      <w:sz w:val="18"/>
      <w:szCs w:val="18"/>
    </w:rPr>
  </w:style>
  <w:style w:type="table" w:styleId="af7">
    <w:name w:val="Table Grid"/>
    <w:basedOn w:val="a1"/>
    <w:uiPriority w:val="59"/>
    <w:rsid w:val="00B12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41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4BBAF-087F-4712-8218-F6F3A92DE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2957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様似町役場</dc:creator>
  <cp:keywords/>
  <dc:description/>
  <cp:lastModifiedBy>SN2019041</cp:lastModifiedBy>
  <cp:revision>272</cp:revision>
  <cp:lastPrinted>2020-01-22T06:32:00Z</cp:lastPrinted>
  <dcterms:created xsi:type="dcterms:W3CDTF">2016-01-08T05:02:00Z</dcterms:created>
  <dcterms:modified xsi:type="dcterms:W3CDTF">2020-01-24T00:39:00Z</dcterms:modified>
</cp:coreProperties>
</file>